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1F30B" w14:textId="77777777" w:rsidR="00A24CCD" w:rsidRDefault="00A24CCD" w:rsidP="00A24CCD">
      <w:pPr>
        <w:jc w:val="center"/>
        <w:rPr>
          <w:rFonts w:asciiTheme="majorHAnsi" w:hAnsiTheme="majorHAnsi"/>
          <w:b/>
          <w:bCs/>
          <w:sz w:val="40"/>
          <w:szCs w:val="40"/>
        </w:rPr>
      </w:pPr>
    </w:p>
    <w:p w14:paraId="624DB391" w14:textId="5BE54C0F" w:rsidR="00A24CCD" w:rsidRPr="00A24CCD" w:rsidRDefault="00025777" w:rsidP="00A24CCD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A24CCD">
        <w:rPr>
          <w:rFonts w:asciiTheme="majorHAnsi" w:hAnsiTheme="majorHAnsi"/>
          <w:b/>
          <w:bCs/>
          <w:sz w:val="40"/>
          <w:szCs w:val="40"/>
        </w:rPr>
        <w:t>202</w:t>
      </w:r>
      <w:r w:rsidR="0091474A">
        <w:rPr>
          <w:rFonts w:asciiTheme="majorHAnsi" w:hAnsiTheme="majorHAnsi"/>
          <w:b/>
          <w:bCs/>
          <w:sz w:val="40"/>
          <w:szCs w:val="40"/>
        </w:rPr>
        <w:t>651</w:t>
      </w:r>
      <w:r w:rsidRPr="00A24CCD">
        <w:rPr>
          <w:rFonts w:asciiTheme="majorHAnsi" w:hAnsiTheme="majorHAnsi"/>
          <w:b/>
          <w:bCs/>
          <w:sz w:val="40"/>
          <w:szCs w:val="40"/>
        </w:rPr>
        <w:t xml:space="preserve"> </w:t>
      </w:r>
    </w:p>
    <w:p w14:paraId="47781867" w14:textId="48438B8E" w:rsidR="00A24CCD" w:rsidRDefault="00A24CCD" w:rsidP="00A24CCD">
      <w:pPr>
        <w:pBdr>
          <w:bottom w:val="single" w:sz="6" w:space="1" w:color="auto"/>
        </w:pBdr>
        <w:jc w:val="center"/>
        <w:rPr>
          <w:rFonts w:asciiTheme="majorHAnsi" w:hAnsiTheme="majorHAnsi" w:cs="Arial"/>
          <w:b/>
          <w:sz w:val="40"/>
          <w:szCs w:val="40"/>
        </w:rPr>
      </w:pPr>
      <w:r w:rsidRPr="00A24CCD">
        <w:rPr>
          <w:rFonts w:asciiTheme="majorHAnsi" w:hAnsiTheme="majorHAnsi"/>
          <w:b/>
          <w:sz w:val="40"/>
          <w:szCs w:val="40"/>
        </w:rPr>
        <w:t xml:space="preserve">Škola v přírodě </w:t>
      </w:r>
      <w:r w:rsidRPr="00A24CCD">
        <w:rPr>
          <w:rFonts w:asciiTheme="majorHAnsi" w:hAnsiTheme="majorHAnsi" w:cs="Arial"/>
          <w:b/>
          <w:sz w:val="40"/>
          <w:szCs w:val="40"/>
        </w:rPr>
        <w:t>s plaveckým výcvikem 3. tříd</w:t>
      </w:r>
    </w:p>
    <w:p w14:paraId="4E81B7D0" w14:textId="078034DB" w:rsidR="0093607F" w:rsidRPr="002A33A7" w:rsidRDefault="0093607F" w:rsidP="007C7DBD">
      <w:pPr>
        <w:spacing w:line="360" w:lineRule="auto"/>
        <w:rPr>
          <w:sz w:val="28"/>
          <w:szCs w:val="28"/>
        </w:rPr>
      </w:pPr>
      <w:r w:rsidRPr="00073C7A">
        <w:rPr>
          <w:b/>
          <w:bCs/>
          <w:sz w:val="28"/>
          <w:szCs w:val="28"/>
        </w:rPr>
        <w:t>Termín:</w:t>
      </w:r>
      <w:r w:rsidRPr="002A33A7">
        <w:rPr>
          <w:sz w:val="28"/>
          <w:szCs w:val="28"/>
        </w:rPr>
        <w:t xml:space="preserve"> </w:t>
      </w:r>
      <w:r w:rsidR="00F107E6" w:rsidRPr="00A31057">
        <w:rPr>
          <w:b/>
          <w:bCs/>
          <w:sz w:val="28"/>
          <w:szCs w:val="28"/>
        </w:rPr>
        <w:t>12</w:t>
      </w:r>
      <w:r w:rsidR="00BD7933" w:rsidRPr="00A31057">
        <w:rPr>
          <w:b/>
          <w:bCs/>
          <w:sz w:val="28"/>
          <w:szCs w:val="28"/>
        </w:rPr>
        <w:t>.10</w:t>
      </w:r>
      <w:r w:rsidR="001152D6" w:rsidRPr="00A31057">
        <w:rPr>
          <w:b/>
          <w:bCs/>
          <w:sz w:val="28"/>
          <w:szCs w:val="28"/>
        </w:rPr>
        <w:t xml:space="preserve">. - </w:t>
      </w:r>
      <w:r w:rsidR="00F107E6" w:rsidRPr="00A31057">
        <w:rPr>
          <w:b/>
          <w:bCs/>
          <w:sz w:val="28"/>
          <w:szCs w:val="28"/>
        </w:rPr>
        <w:t>16</w:t>
      </w:r>
      <w:r w:rsidR="001152D6" w:rsidRPr="00A31057">
        <w:rPr>
          <w:b/>
          <w:bCs/>
          <w:sz w:val="28"/>
          <w:szCs w:val="28"/>
        </w:rPr>
        <w:t>.10. 202</w:t>
      </w:r>
      <w:r w:rsidR="00F107E6" w:rsidRPr="00A31057">
        <w:rPr>
          <w:b/>
          <w:bCs/>
          <w:sz w:val="28"/>
          <w:szCs w:val="28"/>
        </w:rPr>
        <w:t>6</w:t>
      </w:r>
    </w:p>
    <w:p w14:paraId="77F8343B" w14:textId="77777777" w:rsidR="007378E3" w:rsidRPr="00073C7A" w:rsidRDefault="0093607F" w:rsidP="007C7DBD">
      <w:pPr>
        <w:spacing w:line="360" w:lineRule="auto"/>
        <w:rPr>
          <w:b/>
          <w:bCs/>
          <w:sz w:val="28"/>
          <w:szCs w:val="28"/>
        </w:rPr>
      </w:pPr>
      <w:r w:rsidRPr="00073C7A">
        <w:rPr>
          <w:b/>
          <w:bCs/>
          <w:sz w:val="28"/>
          <w:szCs w:val="28"/>
        </w:rPr>
        <w:t>Místo:</w:t>
      </w:r>
      <w:r w:rsidRPr="00073C7A">
        <w:rPr>
          <w:sz w:val="28"/>
          <w:szCs w:val="28"/>
        </w:rPr>
        <w:t xml:space="preserve"> </w:t>
      </w:r>
      <w:r w:rsidR="007175C4" w:rsidRPr="00073C7A">
        <w:rPr>
          <w:b/>
          <w:bCs/>
          <w:sz w:val="28"/>
          <w:szCs w:val="28"/>
        </w:rPr>
        <w:t xml:space="preserve">Hotel </w:t>
      </w:r>
      <w:r w:rsidR="00BD7E55" w:rsidRPr="00073C7A">
        <w:rPr>
          <w:b/>
          <w:bCs/>
          <w:sz w:val="28"/>
          <w:szCs w:val="28"/>
        </w:rPr>
        <w:t>Energetik</w:t>
      </w:r>
      <w:r w:rsidR="007378E3" w:rsidRPr="00073C7A">
        <w:rPr>
          <w:b/>
          <w:bCs/>
          <w:sz w:val="28"/>
          <w:szCs w:val="28"/>
        </w:rPr>
        <w:t>, Hnědý vrch 56, Pec pod Sněžkou, 542 21</w:t>
      </w:r>
    </w:p>
    <w:p w14:paraId="0DD69B27" w14:textId="433B6CAC" w:rsidR="00310CD5" w:rsidRPr="000C509F" w:rsidRDefault="0093607F" w:rsidP="002A33A7">
      <w:pPr>
        <w:suppressAutoHyphens/>
        <w:spacing w:after="0"/>
        <w:rPr>
          <w:b/>
        </w:rPr>
      </w:pPr>
      <w:r w:rsidRPr="00073C7A">
        <w:rPr>
          <w:b/>
          <w:bCs/>
          <w:sz w:val="28"/>
          <w:szCs w:val="28"/>
        </w:rPr>
        <w:t>Cena</w:t>
      </w:r>
      <w:r w:rsidRPr="009C0A81">
        <w:rPr>
          <w:b/>
          <w:bCs/>
          <w:sz w:val="28"/>
          <w:szCs w:val="28"/>
        </w:rPr>
        <w:t>:</w:t>
      </w:r>
      <w:r w:rsidRPr="009C0A81">
        <w:rPr>
          <w:sz w:val="28"/>
          <w:szCs w:val="28"/>
        </w:rPr>
        <w:t xml:space="preserve"> </w:t>
      </w:r>
      <w:r w:rsidR="007E1C99" w:rsidRPr="009C0A81">
        <w:rPr>
          <w:b/>
          <w:bCs/>
          <w:sz w:val="28"/>
          <w:szCs w:val="28"/>
        </w:rPr>
        <w:t>6</w:t>
      </w:r>
      <w:r w:rsidR="009C0A81" w:rsidRPr="009C0A81">
        <w:rPr>
          <w:b/>
          <w:bCs/>
          <w:sz w:val="28"/>
          <w:szCs w:val="28"/>
        </w:rPr>
        <w:t xml:space="preserve"> 300</w:t>
      </w:r>
      <w:r w:rsidR="001152D6" w:rsidRPr="009C0A81">
        <w:rPr>
          <w:b/>
          <w:bCs/>
          <w:sz w:val="28"/>
          <w:szCs w:val="28"/>
        </w:rPr>
        <w:t>,- Kč</w:t>
      </w:r>
      <w:r w:rsidRPr="000C509F">
        <w:t xml:space="preserve"> </w:t>
      </w:r>
      <w:r w:rsidR="00310CD5" w:rsidRPr="000C509F">
        <w:t xml:space="preserve">(ubytování, </w:t>
      </w:r>
      <w:r w:rsidR="000F1F1A">
        <w:t>doprava</w:t>
      </w:r>
      <w:r w:rsidR="00A75383">
        <w:t xml:space="preserve">, </w:t>
      </w:r>
      <w:r w:rsidR="00310CD5" w:rsidRPr="000C509F">
        <w:t xml:space="preserve">strava, pitný režim, pedagogický doprovod). </w:t>
      </w:r>
      <w:r w:rsidR="00310CD5" w:rsidRPr="000C509F">
        <w:rPr>
          <w:b/>
        </w:rPr>
        <w:t>V této ceně není zahrnuta částka za plavecký výcvik (provoz plaveckého bazénu a lektory). Toto hradí škola v plné výši.</w:t>
      </w:r>
    </w:p>
    <w:p w14:paraId="74F6B3A3" w14:textId="7D0AE55B" w:rsidR="0093607F" w:rsidRDefault="0093607F" w:rsidP="007C7DBD">
      <w:pPr>
        <w:spacing w:line="360" w:lineRule="auto"/>
      </w:pPr>
    </w:p>
    <w:p w14:paraId="23A57F4A" w14:textId="77777777" w:rsidR="0092600D" w:rsidRPr="0017603A" w:rsidRDefault="0092600D" w:rsidP="0092600D">
      <w:pPr>
        <w:pStyle w:val="Nadpis4"/>
        <w:numPr>
          <w:ilvl w:val="0"/>
          <w:numId w:val="14"/>
        </w:numPr>
        <w:tabs>
          <w:tab w:val="left" w:pos="0"/>
          <w:tab w:val="num" w:pos="360"/>
        </w:tabs>
        <w:ind w:left="360" w:hanging="360"/>
        <w:rPr>
          <w:rFonts w:ascii="Times New Roman" w:hAnsi="Times New Roman" w:cs="Times New Roman"/>
          <w:i w:val="0"/>
          <w:iCs w:val="0"/>
          <w:color w:val="auto"/>
        </w:rPr>
      </w:pPr>
      <w:r w:rsidRPr="0017603A">
        <w:rPr>
          <w:rFonts w:ascii="Times New Roman" w:hAnsi="Times New Roman" w:cs="Times New Roman"/>
          <w:i w:val="0"/>
          <w:iCs w:val="0"/>
          <w:color w:val="auto"/>
        </w:rPr>
        <w:t>Vážení rodiče,</w:t>
      </w:r>
    </w:p>
    <w:p w14:paraId="1F11117A" w14:textId="77777777" w:rsidR="0092600D" w:rsidRPr="0092600D" w:rsidRDefault="0092600D" w:rsidP="0092600D">
      <w:pPr>
        <w:numPr>
          <w:ilvl w:val="0"/>
          <w:numId w:val="14"/>
        </w:numPr>
        <w:suppressAutoHyphens/>
        <w:spacing w:after="0"/>
      </w:pPr>
    </w:p>
    <w:p w14:paraId="6CD835C2" w14:textId="3819D33F" w:rsidR="0092600D" w:rsidRPr="0092600D" w:rsidRDefault="0092600D" w:rsidP="003926C4">
      <w:pPr>
        <w:jc w:val="both"/>
        <w:rPr>
          <w:color w:val="000000"/>
        </w:rPr>
      </w:pPr>
      <w:r w:rsidRPr="0092600D">
        <w:rPr>
          <w:color w:val="000000"/>
        </w:rPr>
        <w:t>výuka plavání žáků základních škol v rámci povinné tělesné výchovy vychází ze zákona a vyhlášky MŠMT ČR, ze které vyplývá povinnost pro školy zajistit plavecký výcvik ve dvou ročnících</w:t>
      </w:r>
      <w:r w:rsidR="00686C1B">
        <w:rPr>
          <w:color w:val="000000"/>
        </w:rPr>
        <w:t xml:space="preserve"> (</w:t>
      </w:r>
      <w:r w:rsidRPr="0092600D">
        <w:rPr>
          <w:color w:val="000000"/>
        </w:rPr>
        <w:t>v rozsahu 20 vyučovacích hodin v jednom ročníku). V našem ŠVP je výuka plavání zařazena</w:t>
      </w:r>
      <w:r w:rsidR="003926C4">
        <w:rPr>
          <w:color w:val="000000"/>
        </w:rPr>
        <w:t xml:space="preserve"> </w:t>
      </w:r>
      <w:r w:rsidRPr="0092600D">
        <w:rPr>
          <w:color w:val="000000"/>
        </w:rPr>
        <w:t>do 3. a 6. ročníku.</w:t>
      </w:r>
    </w:p>
    <w:p w14:paraId="3D933569" w14:textId="77777777" w:rsidR="0092600D" w:rsidRPr="0092600D" w:rsidRDefault="0092600D" w:rsidP="003926C4">
      <w:pPr>
        <w:jc w:val="both"/>
      </w:pPr>
      <w:r w:rsidRPr="0092600D">
        <w:t xml:space="preserve">Rozhodli jsme se výuku plavání 3. tříd zorganizovat ve spolupráci se ZŠ Plavání jako týdenní plavecký kurz, abychom co nejméně narušili školní výuku. </w:t>
      </w:r>
    </w:p>
    <w:p w14:paraId="5374C034" w14:textId="1194E2CB" w:rsidR="0092600D" w:rsidRPr="0092600D" w:rsidRDefault="0092600D" w:rsidP="003926C4">
      <w:pPr>
        <w:jc w:val="both"/>
      </w:pPr>
      <w:r w:rsidRPr="0092600D">
        <w:t xml:space="preserve">Kurz se uskuteční v termínu </w:t>
      </w:r>
      <w:r w:rsidR="009C0A81">
        <w:t>12. – 16.10.2026</w:t>
      </w:r>
      <w:r w:rsidRPr="0092600D">
        <w:t xml:space="preserve"> v hotelu Energetik, Pec pod Sněžkou, který svou ubytovací kapacitou i velikostí bazénu plně vyhovuje našim potřebám. Hotel nabízí ubytování</w:t>
      </w:r>
      <w:r w:rsidRPr="0092600D">
        <w:rPr>
          <w:color w:val="000000"/>
        </w:rPr>
        <w:t xml:space="preserve"> </w:t>
      </w:r>
      <w:r w:rsidRPr="0092600D">
        <w:t xml:space="preserve">ve dvoulůžkových, třílůžkových a čtyřlůžkových pokojích s vlastním sociálním zařízením. </w:t>
      </w:r>
    </w:p>
    <w:p w14:paraId="40FE7A89" w14:textId="77777777" w:rsidR="0092600D" w:rsidRPr="0092600D" w:rsidRDefault="0092600D" w:rsidP="003926C4">
      <w:pPr>
        <w:jc w:val="both"/>
      </w:pPr>
      <w:r w:rsidRPr="0092600D">
        <w:t xml:space="preserve">Plavecký výcvik zajištují lektoři ZŠ Plavání, kteří jsou zároveň certifikovanými plaveckými instruktory. </w:t>
      </w:r>
    </w:p>
    <w:p w14:paraId="7DAFA5F8" w14:textId="77777777" w:rsidR="0092600D" w:rsidRPr="0029403C" w:rsidRDefault="0092600D" w:rsidP="003926C4">
      <w:pPr>
        <w:jc w:val="both"/>
        <w:rPr>
          <w:bCs/>
          <w:iCs/>
        </w:rPr>
      </w:pPr>
      <w:r w:rsidRPr="0092600D">
        <w:t xml:space="preserve">Žáci budou plavat 2x denně (dopoledne a odpoledne). </w:t>
      </w:r>
      <w:r w:rsidRPr="0029403C">
        <w:rPr>
          <w:iCs/>
        </w:rPr>
        <w:t xml:space="preserve">Program mimo plavecký výcvik vyplní sportovní hry a výlety do blízkého okolí. </w:t>
      </w:r>
      <w:r w:rsidRPr="0029403C">
        <w:rPr>
          <w:bCs/>
          <w:iCs/>
        </w:rPr>
        <w:t xml:space="preserve">      </w:t>
      </w:r>
    </w:p>
    <w:p w14:paraId="7844FCC7" w14:textId="1B3BB016" w:rsidR="0017603A" w:rsidRPr="00905ED1" w:rsidRDefault="0092600D" w:rsidP="003926C4">
      <w:pPr>
        <w:pStyle w:val="Nadpis1"/>
        <w:spacing w:line="360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2600D">
        <w:rPr>
          <w:rFonts w:ascii="Times New Roman" w:hAnsi="Times New Roman" w:cs="Times New Roman"/>
          <w:b w:val="0"/>
          <w:sz w:val="24"/>
          <w:szCs w:val="24"/>
        </w:rPr>
        <w:t>Pokud se žák z vážného důvodu nemůže plaveckého výcviku zúčastnit, rodiče požádají o částečné uvolnění z</w:t>
      </w:r>
      <w:r w:rsidR="00905ED1">
        <w:rPr>
          <w:rFonts w:ascii="Times New Roman" w:hAnsi="Times New Roman" w:cs="Times New Roman"/>
          <w:b w:val="0"/>
          <w:sz w:val="24"/>
          <w:szCs w:val="24"/>
        </w:rPr>
        <w:t> </w:t>
      </w:r>
      <w:r w:rsidRPr="0092600D">
        <w:rPr>
          <w:rFonts w:ascii="Times New Roman" w:hAnsi="Times New Roman" w:cs="Times New Roman"/>
          <w:b w:val="0"/>
          <w:sz w:val="24"/>
          <w:szCs w:val="24"/>
        </w:rPr>
        <w:t>TV</w:t>
      </w:r>
      <w:r w:rsidR="00905ED1">
        <w:rPr>
          <w:rFonts w:ascii="Times New Roman" w:hAnsi="Times New Roman" w:cs="Times New Roman"/>
          <w:b w:val="0"/>
          <w:sz w:val="24"/>
          <w:szCs w:val="24"/>
        </w:rPr>
        <w:t xml:space="preserve"> a žák se </w:t>
      </w:r>
      <w:r w:rsidR="00905ED1" w:rsidRPr="00905ED1">
        <w:rPr>
          <w:rFonts w:ascii="Times New Roman" w:hAnsi="Times New Roman" w:cs="Times New Roman"/>
          <w:b w:val="0"/>
          <w:bCs w:val="0"/>
          <w:sz w:val="24"/>
          <w:szCs w:val="24"/>
        </w:rPr>
        <w:t>účastní výuky v jiných ročnících.</w:t>
      </w:r>
    </w:p>
    <w:p w14:paraId="09AECAC7" w14:textId="48851E35" w:rsidR="0093607F" w:rsidRPr="0092600D" w:rsidRDefault="0093607F" w:rsidP="0092600D">
      <w:pPr>
        <w:pStyle w:val="Nadpis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00D">
        <w:rPr>
          <w:rFonts w:ascii="Times New Roman" w:hAnsi="Times New Roman" w:cs="Times New Roman"/>
          <w:sz w:val="24"/>
          <w:szCs w:val="24"/>
        </w:rPr>
        <w:t>Informace o přihlášce</w:t>
      </w:r>
    </w:p>
    <w:p w14:paraId="11A5F209" w14:textId="77777777" w:rsidR="0093607F" w:rsidRDefault="0093607F" w:rsidP="007C7DBD">
      <w:pPr>
        <w:spacing w:line="360" w:lineRule="auto"/>
      </w:pPr>
      <w:r>
        <w:t>Pro účast dítěte na výjezdu vyplňte závaznou přihlášku a odevzdejte ji třídnímu učiteli/učitelce vašeho dítěte.</w:t>
      </w:r>
    </w:p>
    <w:p w14:paraId="26431086" w14:textId="54B9C9D6" w:rsidR="0093607F" w:rsidRPr="00077579" w:rsidRDefault="0093607F" w:rsidP="007C7DBD">
      <w:pPr>
        <w:spacing w:line="360" w:lineRule="auto"/>
        <w:rPr>
          <w:b/>
          <w:bCs/>
        </w:rPr>
      </w:pPr>
      <w:r>
        <w:t xml:space="preserve">Termín odevzdání přihlášky: </w:t>
      </w:r>
      <w:r w:rsidR="008A38A0">
        <w:rPr>
          <w:b/>
          <w:bCs/>
        </w:rPr>
        <w:t>25.9.2026</w:t>
      </w:r>
    </w:p>
    <w:p w14:paraId="75DDA291" w14:textId="4D9405E8" w:rsidR="0093607F" w:rsidRDefault="0093607F" w:rsidP="007C7DBD">
      <w:pPr>
        <w:spacing w:line="360" w:lineRule="auto"/>
      </w:pPr>
      <w:r w:rsidRPr="00077579">
        <w:t xml:space="preserve">Termín uhrazení poplatku: </w:t>
      </w:r>
      <w:r w:rsidR="00383C7B">
        <w:rPr>
          <w:b/>
          <w:bCs/>
        </w:rPr>
        <w:t>30.9.2026</w:t>
      </w:r>
    </w:p>
    <w:p w14:paraId="38C61AAE" w14:textId="77777777" w:rsidR="00EA62C3" w:rsidRDefault="00EA62C3" w:rsidP="007C7DBD">
      <w:pPr>
        <w:spacing w:line="360" w:lineRule="auto"/>
      </w:pPr>
    </w:p>
    <w:p w14:paraId="6500F882" w14:textId="77777777" w:rsidR="002E2C90" w:rsidRDefault="002E2C90" w:rsidP="007C7DBD">
      <w:pPr>
        <w:spacing w:line="360" w:lineRule="auto"/>
      </w:pPr>
    </w:p>
    <w:p w14:paraId="5FC9AD03" w14:textId="1B7782D1" w:rsidR="00025777" w:rsidRDefault="0093607F" w:rsidP="007C7DBD">
      <w:pPr>
        <w:spacing w:line="360" w:lineRule="auto"/>
        <w:rPr>
          <w:b/>
          <w:bCs/>
        </w:rPr>
      </w:pPr>
      <w:r w:rsidRPr="00B02D54">
        <w:rPr>
          <w:b/>
          <w:bCs/>
        </w:rPr>
        <w:lastRenderedPageBreak/>
        <w:t>Platební údaje</w:t>
      </w:r>
      <w:r w:rsidRPr="00172028">
        <w:rPr>
          <w:b/>
          <w:bCs/>
        </w:rPr>
        <w:t xml:space="preserve">: veškeré předpisy plateb včetně QR kódů naleznete v modulu Platby systému </w:t>
      </w:r>
      <w:r w:rsidR="00605167">
        <w:rPr>
          <w:b/>
          <w:bCs/>
        </w:rPr>
        <w:t>Edu</w:t>
      </w:r>
      <w:r w:rsidR="00E30BCC">
        <w:rPr>
          <w:b/>
          <w:bCs/>
        </w:rPr>
        <w:t>Page.</w:t>
      </w:r>
    </w:p>
    <w:p w14:paraId="52B2963A" w14:textId="03CCB85E" w:rsidR="0093607F" w:rsidRDefault="0093607F" w:rsidP="007C7DBD">
      <w:pPr>
        <w:spacing w:line="360" w:lineRule="auto"/>
      </w:pPr>
      <w:r w:rsidRPr="00025777">
        <w:rPr>
          <w:b/>
          <w:bCs/>
        </w:rPr>
        <w:t>Prosíme, neprovádějte žádné platby, dokud nebude přidělen konkrétní předpis.</w:t>
      </w:r>
      <w:r w:rsidRPr="00025777">
        <w:t xml:space="preserve"> Stále je možné hradit v hotovosti na pokladně školy u paní Renaty Jansové (úterý a středa, 7:30–8:00).</w:t>
      </w:r>
    </w:p>
    <w:p w14:paraId="7B852167" w14:textId="77777777" w:rsidR="00504838" w:rsidRPr="00B02D54" w:rsidRDefault="00504838" w:rsidP="00504838">
      <w:pPr>
        <w:pStyle w:val="Nadpis3"/>
        <w:numPr>
          <w:ilvl w:val="0"/>
          <w:numId w:val="15"/>
        </w:numPr>
        <w:tabs>
          <w:tab w:val="clear" w:pos="0"/>
        </w:tabs>
        <w:spacing w:before="360"/>
        <w:rPr>
          <w:rFonts w:ascii="Times New Roman" w:hAnsi="Times New Roman" w:cs="Times New Roman"/>
          <w:b/>
          <w:bCs/>
          <w:color w:val="auto"/>
        </w:rPr>
      </w:pPr>
      <w:r w:rsidRPr="00B02D54">
        <w:rPr>
          <w:rFonts w:ascii="Times New Roman" w:hAnsi="Times New Roman" w:cs="Times New Roman"/>
          <w:b/>
          <w:bCs/>
          <w:color w:val="auto"/>
        </w:rPr>
        <w:t>S sebou:</w:t>
      </w:r>
    </w:p>
    <w:p w14:paraId="3D5F78C2" w14:textId="77777777" w:rsidR="00504838" w:rsidRPr="00504838" w:rsidRDefault="00504838" w:rsidP="00504838">
      <w:pPr>
        <w:numPr>
          <w:ilvl w:val="0"/>
          <w:numId w:val="15"/>
        </w:numPr>
        <w:suppressAutoHyphens/>
        <w:spacing w:after="0"/>
      </w:pPr>
      <w:r w:rsidRPr="00504838">
        <w:t>Plavecká čepice viditelně a čitelně podepsaná, plavecké plavky (děvčata jednodílné, chlapci přiléhavé bez kapes) – ideálně 2x, ručník – 2x, pokud děti mají, župan, plavecké brýle</w:t>
      </w:r>
    </w:p>
    <w:p w14:paraId="12A88C90" w14:textId="77777777" w:rsidR="00504838" w:rsidRPr="00504838" w:rsidRDefault="00504838" w:rsidP="00504838">
      <w:pPr>
        <w:numPr>
          <w:ilvl w:val="0"/>
          <w:numId w:val="15"/>
        </w:numPr>
        <w:suppressAutoHyphens/>
        <w:spacing w:after="0"/>
      </w:pPr>
      <w:r w:rsidRPr="00504838">
        <w:t>sportovní oblečení ven i dovnitř – i na chladnější počasí (čepici, bundu, tenké rukavice..)</w:t>
      </w:r>
    </w:p>
    <w:p w14:paraId="67251ADF" w14:textId="77777777" w:rsidR="00504838" w:rsidRPr="00504838" w:rsidRDefault="00504838" w:rsidP="00504838">
      <w:pPr>
        <w:numPr>
          <w:ilvl w:val="0"/>
          <w:numId w:val="15"/>
        </w:numPr>
        <w:suppressAutoHyphens/>
        <w:spacing w:after="0"/>
      </w:pPr>
      <w:r w:rsidRPr="00504838">
        <w:t xml:space="preserve">sportovní a nepromokavá turistická obuv </w:t>
      </w:r>
    </w:p>
    <w:p w14:paraId="1584BD73" w14:textId="77777777" w:rsidR="00504838" w:rsidRPr="00504838" w:rsidRDefault="00504838" w:rsidP="00504838">
      <w:pPr>
        <w:numPr>
          <w:ilvl w:val="0"/>
          <w:numId w:val="15"/>
        </w:numPr>
        <w:suppressAutoHyphens/>
        <w:spacing w:after="0"/>
      </w:pPr>
      <w:r w:rsidRPr="00504838">
        <w:t>spodní prádlo, ponožky, pyžamo</w:t>
      </w:r>
    </w:p>
    <w:p w14:paraId="20648F7D" w14:textId="77777777" w:rsidR="00504838" w:rsidRPr="00504838" w:rsidRDefault="00504838" w:rsidP="00504838">
      <w:pPr>
        <w:numPr>
          <w:ilvl w:val="0"/>
          <w:numId w:val="15"/>
        </w:numPr>
        <w:suppressAutoHyphens/>
        <w:spacing w:after="0"/>
      </w:pPr>
      <w:r w:rsidRPr="00504838">
        <w:t>hygienické potřeby</w:t>
      </w:r>
    </w:p>
    <w:p w14:paraId="4CE1766A" w14:textId="77777777" w:rsidR="00504838" w:rsidRPr="00504838" w:rsidRDefault="00504838" w:rsidP="00504838">
      <w:pPr>
        <w:numPr>
          <w:ilvl w:val="0"/>
          <w:numId w:val="15"/>
        </w:numPr>
        <w:suppressAutoHyphens/>
        <w:spacing w:after="0"/>
      </w:pPr>
      <w:r w:rsidRPr="00504838">
        <w:t>psací potřeby, knížka, drobné hry</w:t>
      </w:r>
    </w:p>
    <w:p w14:paraId="0088AFB5" w14:textId="77777777" w:rsidR="00504838" w:rsidRPr="00B02D54" w:rsidRDefault="00504838" w:rsidP="00504838">
      <w:pPr>
        <w:pStyle w:val="Nadpis3"/>
        <w:numPr>
          <w:ilvl w:val="0"/>
          <w:numId w:val="15"/>
        </w:numPr>
        <w:tabs>
          <w:tab w:val="clear" w:pos="0"/>
        </w:tabs>
        <w:spacing w:before="360"/>
        <w:rPr>
          <w:rFonts w:ascii="Times New Roman" w:hAnsi="Times New Roman" w:cs="Times New Roman"/>
          <w:b/>
          <w:bCs/>
          <w:color w:val="auto"/>
        </w:rPr>
      </w:pPr>
      <w:r w:rsidRPr="00B02D54">
        <w:rPr>
          <w:rFonts w:ascii="Times New Roman" w:hAnsi="Times New Roman" w:cs="Times New Roman"/>
          <w:b/>
          <w:bCs/>
          <w:color w:val="auto"/>
        </w:rPr>
        <w:t>Další důležité informace:</w:t>
      </w:r>
    </w:p>
    <w:p w14:paraId="16C95526" w14:textId="77777777" w:rsidR="00504838" w:rsidRPr="00504838" w:rsidRDefault="00504838" w:rsidP="00504838">
      <w:pPr>
        <w:mirrorIndents/>
      </w:pPr>
      <w:r w:rsidRPr="00504838">
        <w:t>Pokud má dítě infekční onemocnění – např. bradavice, opar… nemůže se plaveckého výcviku zúčastnit a rodič žádá o částečné uvolnění z TV.</w:t>
      </w:r>
    </w:p>
    <w:p w14:paraId="44D45498" w14:textId="479D8A0A" w:rsidR="00504838" w:rsidRPr="00504838" w:rsidRDefault="00504838" w:rsidP="00504838">
      <w:pPr>
        <w:mirrorIndents/>
        <w:rPr>
          <w:color w:val="000000"/>
        </w:rPr>
      </w:pPr>
      <w:r w:rsidRPr="00504838">
        <w:t xml:space="preserve">Děti si s sebou nevezou </w:t>
      </w:r>
      <w:r w:rsidRPr="00504838">
        <w:rPr>
          <w:b/>
          <w:color w:val="000000"/>
        </w:rPr>
        <w:t>mobilní telefony</w:t>
      </w:r>
      <w:r w:rsidRPr="00504838">
        <w:rPr>
          <w:color w:val="000000"/>
        </w:rPr>
        <w:t xml:space="preserve">, cennosti, </w:t>
      </w:r>
      <w:r w:rsidR="00944788">
        <w:rPr>
          <w:color w:val="000000"/>
        </w:rPr>
        <w:t>ani jinou elektroniku</w:t>
      </w:r>
      <w:r w:rsidRPr="00504838">
        <w:rPr>
          <w:color w:val="000000"/>
        </w:rPr>
        <w:t xml:space="preserve"> </w:t>
      </w:r>
    </w:p>
    <w:p w14:paraId="385D20B5" w14:textId="77777777" w:rsidR="00504838" w:rsidRPr="00504838" w:rsidRDefault="00504838" w:rsidP="00504838">
      <w:pPr>
        <w:pStyle w:val="Normlnweb"/>
        <w:spacing w:before="0" w:after="0"/>
        <w:rPr>
          <w:kern w:val="2"/>
        </w:rPr>
      </w:pPr>
      <w:r w:rsidRPr="00504838">
        <w:rPr>
          <w:kern w:val="2"/>
        </w:rPr>
        <w:t>Doporučené kapesné cca 200,- Kč.</w:t>
      </w:r>
    </w:p>
    <w:p w14:paraId="45D11C09" w14:textId="77777777" w:rsidR="00504838" w:rsidRPr="00B02D54" w:rsidRDefault="00504838" w:rsidP="00504838">
      <w:pPr>
        <w:pStyle w:val="Normlnweb"/>
        <w:spacing w:before="0" w:after="0"/>
        <w:rPr>
          <w:b/>
          <w:bCs/>
        </w:rPr>
      </w:pPr>
      <w:r w:rsidRPr="00B02D54">
        <w:rPr>
          <w:b/>
          <w:bCs/>
        </w:rPr>
        <w:t>Před odjezdem žáci odevzdají:</w:t>
      </w:r>
    </w:p>
    <w:p w14:paraId="1EE086CA" w14:textId="77777777" w:rsidR="00504838" w:rsidRPr="00AD28A9" w:rsidRDefault="00504838" w:rsidP="00504838">
      <w:pPr>
        <w:pStyle w:val="Normlnweb"/>
        <w:numPr>
          <w:ilvl w:val="0"/>
          <w:numId w:val="16"/>
        </w:numPr>
        <w:suppressAutoHyphens/>
        <w:spacing w:before="0" w:beforeAutospacing="0" w:after="0" w:afterAutospacing="0"/>
        <w:rPr>
          <w:b/>
        </w:rPr>
      </w:pPr>
      <w:r w:rsidRPr="00AD28A9">
        <w:rPr>
          <w:b/>
        </w:rPr>
        <w:t>Prohlášení zákonných zástupců</w:t>
      </w:r>
    </w:p>
    <w:p w14:paraId="269FBADE" w14:textId="6EF2D99A" w:rsidR="00504838" w:rsidRPr="00AD28A9" w:rsidRDefault="00504838" w:rsidP="00504838">
      <w:pPr>
        <w:pStyle w:val="Normlnweb"/>
        <w:numPr>
          <w:ilvl w:val="0"/>
          <w:numId w:val="16"/>
        </w:numPr>
        <w:suppressAutoHyphens/>
        <w:spacing w:before="0" w:beforeAutospacing="0" w:after="0" w:afterAutospacing="0"/>
        <w:rPr>
          <w:b/>
        </w:rPr>
      </w:pPr>
      <w:r w:rsidRPr="00AD28A9">
        <w:rPr>
          <w:b/>
        </w:rPr>
        <w:t xml:space="preserve">Posudek o zdravotní způsobilosti (platnost do </w:t>
      </w:r>
      <w:r w:rsidR="00577695">
        <w:rPr>
          <w:b/>
        </w:rPr>
        <w:t>16.10.2026</w:t>
      </w:r>
      <w:r w:rsidRPr="00AD28A9">
        <w:rPr>
          <w:b/>
        </w:rPr>
        <w:t xml:space="preserve"> včetně)</w:t>
      </w:r>
    </w:p>
    <w:p w14:paraId="58D0AC11" w14:textId="77777777" w:rsidR="00504838" w:rsidRPr="00AD28A9" w:rsidRDefault="00504838" w:rsidP="00504838">
      <w:pPr>
        <w:pStyle w:val="Normlnweb"/>
        <w:numPr>
          <w:ilvl w:val="0"/>
          <w:numId w:val="16"/>
        </w:numPr>
        <w:suppressAutoHyphens/>
        <w:spacing w:before="0" w:beforeAutospacing="0" w:after="0" w:afterAutospacing="0"/>
        <w:rPr>
          <w:b/>
        </w:rPr>
      </w:pPr>
      <w:r w:rsidRPr="00AD28A9">
        <w:rPr>
          <w:b/>
        </w:rPr>
        <w:t>Průkaz pojištěnce (stačí kopie)</w:t>
      </w:r>
    </w:p>
    <w:p w14:paraId="5865E4B6" w14:textId="77777777" w:rsidR="00504838" w:rsidRPr="00AD28A9" w:rsidRDefault="00504838" w:rsidP="00504838">
      <w:pPr>
        <w:pStyle w:val="Normlnweb"/>
        <w:numPr>
          <w:ilvl w:val="0"/>
          <w:numId w:val="16"/>
        </w:numPr>
        <w:suppressAutoHyphens/>
        <w:spacing w:before="0" w:beforeAutospacing="0" w:after="0" w:afterAutospacing="0"/>
        <w:rPr>
          <w:b/>
        </w:rPr>
      </w:pPr>
      <w:r w:rsidRPr="00AD28A9">
        <w:rPr>
          <w:b/>
        </w:rPr>
        <w:t xml:space="preserve">Léky, které pravidelně užívají – </w:t>
      </w:r>
      <w:r w:rsidRPr="00AD28A9">
        <w:rPr>
          <w:bCs/>
        </w:rPr>
        <w:t>Potvrzení lékaře, že předepsal výše zmíněné léky s popisem, jak užívat, zdravotník akce není oprávněn podat lék bez potvrzení od lékaře.</w:t>
      </w:r>
    </w:p>
    <w:p w14:paraId="3E575930" w14:textId="77777777" w:rsidR="00B02D54" w:rsidRDefault="00B02D54" w:rsidP="00504838">
      <w:pPr>
        <w:pStyle w:val="Normlnweb"/>
        <w:spacing w:before="0" w:after="0"/>
        <w:jc w:val="center"/>
      </w:pPr>
    </w:p>
    <w:p w14:paraId="18C50CFB" w14:textId="20A03D2B" w:rsidR="00504838" w:rsidRPr="00AD28A9" w:rsidRDefault="00504838" w:rsidP="00504838">
      <w:pPr>
        <w:pStyle w:val="Normlnweb"/>
        <w:spacing w:before="0" w:after="0"/>
        <w:jc w:val="center"/>
        <w:rPr>
          <w:b/>
        </w:rPr>
      </w:pPr>
      <w:r w:rsidRPr="00AD28A9">
        <w:t>Těšíme se na Vás!</w:t>
      </w:r>
    </w:p>
    <w:p w14:paraId="2558349C" w14:textId="77777777" w:rsidR="004C29C1" w:rsidRDefault="004C29C1">
      <w:pPr>
        <w:rPr>
          <w:rFonts w:ascii="Arial" w:hAnsi="Arial" w:cs="Arial"/>
          <w:b/>
          <w:sz w:val="22"/>
        </w:rPr>
      </w:pPr>
      <w:r>
        <w:br w:type="page"/>
      </w:r>
    </w:p>
    <w:p w14:paraId="283A0B29" w14:textId="00DFD0C1" w:rsidR="0093607F" w:rsidRDefault="0093607F" w:rsidP="0002046C">
      <w:pPr>
        <w:pStyle w:val="Nzev"/>
      </w:pPr>
      <w:r w:rsidRPr="00EF68F0">
        <w:lastRenderedPageBreak/>
        <w:t>Závazná přihláška na</w:t>
      </w:r>
      <w:r>
        <w:t xml:space="preserve"> výjezd</w:t>
      </w:r>
    </w:p>
    <w:p w14:paraId="515D9348" w14:textId="316CCB1B" w:rsidR="00B0294C" w:rsidRPr="00A24CCD" w:rsidRDefault="00B0294C" w:rsidP="00B0294C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A24CCD">
        <w:rPr>
          <w:rFonts w:asciiTheme="majorHAnsi" w:hAnsiTheme="majorHAnsi"/>
          <w:b/>
          <w:bCs/>
          <w:sz w:val="40"/>
          <w:szCs w:val="40"/>
        </w:rPr>
        <w:t>202</w:t>
      </w:r>
      <w:r w:rsidR="00577695">
        <w:rPr>
          <w:rFonts w:asciiTheme="majorHAnsi" w:hAnsiTheme="majorHAnsi"/>
          <w:b/>
          <w:bCs/>
          <w:sz w:val="40"/>
          <w:szCs w:val="40"/>
        </w:rPr>
        <w:t>651</w:t>
      </w:r>
      <w:r w:rsidRPr="00A24CCD">
        <w:rPr>
          <w:rFonts w:asciiTheme="majorHAnsi" w:hAnsiTheme="majorHAnsi"/>
          <w:b/>
          <w:bCs/>
          <w:sz w:val="40"/>
          <w:szCs w:val="40"/>
        </w:rPr>
        <w:t xml:space="preserve"> </w:t>
      </w:r>
    </w:p>
    <w:p w14:paraId="0DE81B55" w14:textId="77777777" w:rsidR="00B0294C" w:rsidRDefault="00B0294C" w:rsidP="00B0294C">
      <w:pPr>
        <w:pBdr>
          <w:bottom w:val="single" w:sz="6" w:space="1" w:color="auto"/>
        </w:pBdr>
        <w:jc w:val="center"/>
        <w:rPr>
          <w:rFonts w:asciiTheme="majorHAnsi" w:hAnsiTheme="majorHAnsi" w:cs="Arial"/>
          <w:b/>
          <w:sz w:val="40"/>
          <w:szCs w:val="40"/>
        </w:rPr>
      </w:pPr>
      <w:r w:rsidRPr="00A24CCD">
        <w:rPr>
          <w:rFonts w:asciiTheme="majorHAnsi" w:hAnsiTheme="majorHAnsi"/>
          <w:b/>
          <w:sz w:val="40"/>
          <w:szCs w:val="40"/>
        </w:rPr>
        <w:t xml:space="preserve">Škola v přírodě </w:t>
      </w:r>
      <w:r w:rsidRPr="00A24CCD">
        <w:rPr>
          <w:rFonts w:asciiTheme="majorHAnsi" w:hAnsiTheme="majorHAnsi" w:cs="Arial"/>
          <w:b/>
          <w:sz w:val="40"/>
          <w:szCs w:val="40"/>
        </w:rPr>
        <w:t>s plaveckým výcvikem 3. tříd</w:t>
      </w:r>
    </w:p>
    <w:p w14:paraId="353BC767" w14:textId="77777777" w:rsidR="00B0294C" w:rsidRPr="00B0294C" w:rsidRDefault="00B0294C" w:rsidP="00B0294C"/>
    <w:p w14:paraId="55CAE070" w14:textId="77777777" w:rsidR="0093607F" w:rsidRDefault="0093607F" w:rsidP="00D90F81">
      <w:pPr>
        <w:spacing w:line="360" w:lineRule="auto"/>
      </w:pPr>
      <w:r>
        <w:t>Jméno a příjmení žáka: .......................................................</w:t>
      </w:r>
    </w:p>
    <w:p w14:paraId="6310F989" w14:textId="77777777" w:rsidR="0093607F" w:rsidRDefault="0093607F" w:rsidP="00D90F81">
      <w:pPr>
        <w:spacing w:line="360" w:lineRule="auto"/>
      </w:pPr>
      <w:r>
        <w:t>Kontaktní údaje zákonných zástupců v době pobytu:</w:t>
      </w:r>
    </w:p>
    <w:p w14:paraId="1D41D63D" w14:textId="77777777" w:rsidR="0093607F" w:rsidRDefault="0093607F" w:rsidP="00D90F81">
      <w:pPr>
        <w:spacing w:line="360" w:lineRule="auto"/>
      </w:pPr>
      <w:r>
        <w:t>Jméno a příjmení: .......................................  Telefon: .......................................</w:t>
      </w:r>
    </w:p>
    <w:p w14:paraId="01C490FF" w14:textId="77777777" w:rsidR="0093607F" w:rsidRDefault="0093607F" w:rsidP="00D90F81">
      <w:pPr>
        <w:spacing w:line="360" w:lineRule="auto"/>
      </w:pPr>
      <w:r>
        <w:t>Jméno a příjmení: .......................................  Telefon: .......................................</w:t>
      </w:r>
    </w:p>
    <w:p w14:paraId="6CFB27E7" w14:textId="77777777" w:rsidR="0093607F" w:rsidRDefault="0093607F" w:rsidP="00D90F81">
      <w:pPr>
        <w:pStyle w:val="Nadpis1"/>
        <w:spacing w:line="360" w:lineRule="auto"/>
      </w:pPr>
      <w:r>
        <w:t>Zdravotní stav dítěte</w:t>
      </w:r>
    </w:p>
    <w:p w14:paraId="566BF468" w14:textId="77777777" w:rsidR="00D90F81" w:rsidRDefault="0093607F" w:rsidP="00D90F81">
      <w:pPr>
        <w:pStyle w:val="Odstavecseseznamem"/>
        <w:numPr>
          <w:ilvl w:val="0"/>
          <w:numId w:val="13"/>
        </w:numPr>
        <w:spacing w:line="360" w:lineRule="auto"/>
      </w:pPr>
      <w:r>
        <w:t>Bez omezení</w:t>
      </w:r>
    </w:p>
    <w:p w14:paraId="50720890" w14:textId="155CAD18" w:rsidR="00E425A3" w:rsidRDefault="0093607F" w:rsidP="009A1715">
      <w:pPr>
        <w:pStyle w:val="Odstavecseseznamem"/>
        <w:numPr>
          <w:ilvl w:val="0"/>
          <w:numId w:val="13"/>
        </w:numPr>
        <w:spacing w:line="360" w:lineRule="auto"/>
      </w:pPr>
      <w:r>
        <w:t xml:space="preserve">Omezení – prosíme o upřesnění (např. léky, alergie, epilepsie): </w:t>
      </w:r>
    </w:p>
    <w:p w14:paraId="2D8ABD31" w14:textId="55A25A60" w:rsidR="005D0AFE" w:rsidRDefault="005D0AFE" w:rsidP="0093607F">
      <w:r>
        <w:t>.................................................................................................................................................................</w:t>
      </w:r>
    </w:p>
    <w:p w14:paraId="79C720BC" w14:textId="4ED68C90" w:rsidR="00FE7C5A" w:rsidRDefault="00FE7C5A" w:rsidP="0093607F">
      <w:r>
        <w:t>………………………………………………………………………………………………………….</w:t>
      </w:r>
    </w:p>
    <w:p w14:paraId="51E6B548" w14:textId="77777777" w:rsidR="00FE7C5A" w:rsidRDefault="00FE7C5A" w:rsidP="0093607F"/>
    <w:p w14:paraId="20C92A38" w14:textId="77777777" w:rsidR="0093607F" w:rsidRDefault="0093607F" w:rsidP="00D90F81">
      <w:pPr>
        <w:pStyle w:val="Nadpis1"/>
        <w:spacing w:line="360" w:lineRule="auto"/>
      </w:pPr>
      <w:r>
        <w:t>Jiné informace o dítěti</w:t>
      </w:r>
    </w:p>
    <w:p w14:paraId="08220B16" w14:textId="77777777" w:rsidR="00D90F81" w:rsidRDefault="00D90F81" w:rsidP="00D90F81">
      <w:pPr>
        <w:spacing w:line="360" w:lineRule="auto"/>
      </w:pPr>
      <w:r>
        <w:t>.................................................................................................................................................................</w:t>
      </w:r>
    </w:p>
    <w:p w14:paraId="0BF7F85F" w14:textId="77777777" w:rsidR="00D90F81" w:rsidRDefault="00D90F81" w:rsidP="00D90F81">
      <w:pPr>
        <w:spacing w:after="0" w:line="360" w:lineRule="auto"/>
      </w:pPr>
      <w:r>
        <w:t>.................................................................................................................................................................</w:t>
      </w:r>
    </w:p>
    <w:p w14:paraId="2BB7D903" w14:textId="6A669279" w:rsidR="0093607F" w:rsidRDefault="0093607F" w:rsidP="0093607F">
      <w:r>
        <w:br/>
        <w:t>Beru</w:t>
      </w:r>
      <w:r w:rsidR="00FE7C5A">
        <w:t xml:space="preserve"> na vědomí</w:t>
      </w:r>
      <w:r>
        <w:t>, že tato přihláška je závazná. Svým podpisem potvrzuji, že mé dítě je po zdravotní stránce schopno se akce zúčastnit.</w:t>
      </w:r>
    </w:p>
    <w:p w14:paraId="470D23BA" w14:textId="77777777" w:rsidR="0093607F" w:rsidRDefault="0093607F" w:rsidP="0093607F">
      <w:r>
        <w:br/>
        <w:t>.......................................................</w:t>
      </w:r>
      <w:r>
        <w:br/>
        <w:t>datum</w:t>
      </w:r>
    </w:p>
    <w:p w14:paraId="5E207607" w14:textId="77777777" w:rsidR="0093607F" w:rsidRDefault="0093607F" w:rsidP="0093607F">
      <w:r>
        <w:br/>
        <w:t>.......................................................</w:t>
      </w:r>
      <w:r>
        <w:br/>
        <w:t>podpis zákonných zástupců</w:t>
      </w:r>
    </w:p>
    <w:p w14:paraId="30102E57" w14:textId="61655012" w:rsidR="00084552" w:rsidRPr="005D0A21" w:rsidRDefault="00084552" w:rsidP="005D0A21"/>
    <w:sectPr w:rsidR="00084552" w:rsidRPr="005D0A21" w:rsidSect="00E12C58">
      <w:headerReference w:type="default" r:id="rId11"/>
      <w:pgSz w:w="11906" w:h="16838" w:code="9"/>
      <w:pgMar w:top="709" w:right="1080" w:bottom="1440" w:left="1080" w:header="3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13012" w14:textId="77777777" w:rsidR="00A138EC" w:rsidRDefault="00A138EC">
      <w:r>
        <w:separator/>
      </w:r>
    </w:p>
  </w:endnote>
  <w:endnote w:type="continuationSeparator" w:id="0">
    <w:p w14:paraId="5D8BB426" w14:textId="77777777" w:rsidR="00A138EC" w:rsidRDefault="00A13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ids">
    <w:altName w:val="Arial"/>
    <w:charset w:val="00"/>
    <w:family w:val="auto"/>
    <w:pitch w:val="variable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90A26" w14:textId="77777777" w:rsidR="00A138EC" w:rsidRDefault="00A138EC">
      <w:r>
        <w:separator/>
      </w:r>
    </w:p>
  </w:footnote>
  <w:footnote w:type="continuationSeparator" w:id="0">
    <w:p w14:paraId="01943449" w14:textId="77777777" w:rsidR="00A138EC" w:rsidRDefault="00A13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B86B" w14:textId="7EA03CA2" w:rsidR="000D53DA" w:rsidRPr="00B31CE2" w:rsidRDefault="00EF68F0" w:rsidP="00C64DEB">
    <w:pPr>
      <w:pStyle w:val="zahlaviazapati"/>
      <w:spacing w:after="0"/>
    </w:pPr>
    <w:r w:rsidRPr="00520477">
      <w:rPr>
        <w:sz w:val="22"/>
      </w:rPr>
      <w:drawing>
        <wp:anchor distT="0" distB="0" distL="114300" distR="114300" simplePos="0" relativeHeight="251664896" behindDoc="1" locked="0" layoutInCell="1" allowOverlap="1" wp14:anchorId="4E95910F" wp14:editId="642CCC9A">
          <wp:simplePos x="0" y="0"/>
          <wp:positionH relativeFrom="column">
            <wp:posOffset>4788005</wp:posOffset>
          </wp:positionH>
          <wp:positionV relativeFrom="paragraph">
            <wp:posOffset>50800</wp:posOffset>
          </wp:positionV>
          <wp:extent cx="589280" cy="227330"/>
          <wp:effectExtent l="0" t="0" r="1270" b="1270"/>
          <wp:wrapTight wrapText="bothSides">
            <wp:wrapPolygon edited="0">
              <wp:start x="0" y="0"/>
              <wp:lineTo x="0" y="19911"/>
              <wp:lineTo x="20948" y="19911"/>
              <wp:lineTo x="20948" y="0"/>
              <wp:lineTo x="0" y="0"/>
            </wp:wrapPolygon>
          </wp:wrapTight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SU-i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280" cy="227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DEB" w:rsidRPr="00B31CE2">
      <w:drawing>
        <wp:anchor distT="0" distB="0" distL="114300" distR="114300" simplePos="0" relativeHeight="251662848" behindDoc="0" locked="0" layoutInCell="1" allowOverlap="1" wp14:anchorId="02AE6CB3" wp14:editId="7A9BC319">
          <wp:simplePos x="0" y="0"/>
          <wp:positionH relativeFrom="margin">
            <wp:posOffset>5560800</wp:posOffset>
          </wp:positionH>
          <wp:positionV relativeFrom="paragraph">
            <wp:posOffset>86360</wp:posOffset>
          </wp:positionV>
          <wp:extent cx="554410" cy="604520"/>
          <wp:effectExtent l="0" t="0" r="0" b="508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Kunratic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0" cy="604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DEB" w:rsidRPr="00B31CE2">
      <w:rPr>
        <w:sz w:val="22"/>
        <w:szCs w:val="22"/>
      </w:rPr>
      <w:drawing>
        <wp:anchor distT="0" distB="0" distL="114300" distR="114300" simplePos="0" relativeHeight="251663872" behindDoc="0" locked="0" layoutInCell="1" allowOverlap="1" wp14:anchorId="31067B6C" wp14:editId="644315D3">
          <wp:simplePos x="0" y="0"/>
          <wp:positionH relativeFrom="column">
            <wp:posOffset>4183750</wp:posOffset>
          </wp:positionH>
          <wp:positionV relativeFrom="paragraph">
            <wp:posOffset>82647</wp:posOffset>
          </wp:positionV>
          <wp:extent cx="406400" cy="406400"/>
          <wp:effectExtent l="0" t="0" r="0" b="0"/>
          <wp:wrapNone/>
          <wp:docPr id="9" name="Obrázek 9" descr="I:\DOKUMENTY\LOGA\LOGA-gif\KARLOV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KUMENTY\LOGA\LOGA-gif\KARLOVA.GIF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53DA" w:rsidRPr="00B31CE2">
      <w:drawing>
        <wp:anchor distT="0" distB="0" distL="114300" distR="114300" simplePos="0" relativeHeight="251660800" behindDoc="1" locked="0" layoutInCell="1" allowOverlap="1" wp14:anchorId="7BE29542" wp14:editId="4B689E88">
          <wp:simplePos x="0" y="0"/>
          <wp:positionH relativeFrom="column">
            <wp:posOffset>-180975</wp:posOffset>
          </wp:positionH>
          <wp:positionV relativeFrom="paragraph">
            <wp:posOffset>-91440</wp:posOffset>
          </wp:positionV>
          <wp:extent cx="1043940" cy="1043940"/>
          <wp:effectExtent l="0" t="0" r="3810" b="3810"/>
          <wp:wrapTight wrapText="bothSides">
            <wp:wrapPolygon edited="0">
              <wp:start x="0" y="0"/>
              <wp:lineTo x="0" y="21285"/>
              <wp:lineTo x="21285" y="21285"/>
              <wp:lineTo x="21285" y="0"/>
              <wp:lineTo x="0" y="0"/>
            </wp:wrapPolygon>
          </wp:wrapTight>
          <wp:docPr id="11" name="obrázek 9" descr="D:\My Pictures\cedule\logo_FZS_skola\logo_zskunratice_ctverec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 descr="D:\My Pictures\cedule\logo_FZS_skola\logo_zskunratice_ctverec_3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1043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53DA" w:rsidRPr="00B31CE2">
      <w:t>Základní škola KUNRATICE</w:t>
    </w:r>
  </w:p>
  <w:p w14:paraId="7CCFB277" w14:textId="33ED27B3" w:rsidR="000D53DA" w:rsidRPr="00B31CE2" w:rsidRDefault="00C64DEB" w:rsidP="00C64DEB">
    <w:pPr>
      <w:pStyle w:val="zahlaviazapati"/>
      <w:spacing w:after="0"/>
      <w:rPr>
        <w:sz w:val="18"/>
        <w:szCs w:val="18"/>
      </w:rPr>
    </w:pPr>
    <w:r w:rsidRPr="00B31CE2">
      <w:drawing>
        <wp:anchor distT="0" distB="0" distL="0" distR="0" simplePos="0" relativeHeight="251661824" behindDoc="0" locked="0" layoutInCell="1" allowOverlap="0" wp14:anchorId="49739308" wp14:editId="14D564AD">
          <wp:simplePos x="0" y="0"/>
          <wp:positionH relativeFrom="column">
            <wp:posOffset>5007080</wp:posOffset>
          </wp:positionH>
          <wp:positionV relativeFrom="paragraph">
            <wp:posOffset>121920</wp:posOffset>
          </wp:positionV>
          <wp:extent cx="297815" cy="363855"/>
          <wp:effectExtent l="0" t="0" r="6985" b="0"/>
          <wp:wrapNone/>
          <wp:docPr id="10" name="obrázek 1" descr="http://www.zskunratice.cz/web/obrazky/loga_znaky/logo-SZU/zdravaskolamal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http://www.zskunratice.cz/web/obrazky/loga_znaky/logo-SZU/zdravaskolamala.gif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15" cy="363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53DA" w:rsidRPr="00B31CE2">
      <w:rPr>
        <w:sz w:val="18"/>
        <w:szCs w:val="18"/>
      </w:rPr>
      <w:t>Fakultní škola Univerzity Karlovy v Praze, Pedagogické fakulty</w:t>
    </w:r>
  </w:p>
  <w:p w14:paraId="46FE7804" w14:textId="77777777" w:rsidR="000D53DA" w:rsidRPr="00B31CE2" w:rsidRDefault="000D53DA" w:rsidP="00C64DEB">
    <w:pPr>
      <w:pStyle w:val="zahlaviazapati"/>
      <w:spacing w:after="0"/>
      <w:rPr>
        <w:sz w:val="18"/>
        <w:szCs w:val="18"/>
      </w:rPr>
    </w:pPr>
    <w:r w:rsidRPr="00B31CE2">
      <w:rPr>
        <w:sz w:val="18"/>
        <w:szCs w:val="18"/>
      </w:rPr>
      <w:t>Fakultní škola, Univerzity Karlovy v Praze, Přírodovědecké fakulty</w:t>
    </w:r>
    <w:hyperlink r:id="rId6" w:tgtFrame="_blank" w:history="1"/>
  </w:p>
  <w:p w14:paraId="2B4F03CD" w14:textId="10E4C884" w:rsidR="000D53DA" w:rsidRPr="00B31CE2" w:rsidRDefault="000D53DA" w:rsidP="00C64DEB">
    <w:pPr>
      <w:pStyle w:val="zahlaviazapati"/>
      <w:spacing w:after="0"/>
    </w:pPr>
    <w:r w:rsidRPr="00B31CE2">
      <w:t>Př</w:t>
    </w:r>
    <w:r w:rsidRPr="00B31CE2">
      <w:rPr>
        <w:rFonts w:cs="Kids"/>
      </w:rPr>
      <w:t>ed</w:t>
    </w:r>
    <w:r w:rsidRPr="00B31CE2">
      <w:t>š</w:t>
    </w:r>
    <w:r w:rsidRPr="00B31CE2">
      <w:rPr>
        <w:rFonts w:cs="Kids"/>
      </w:rPr>
      <w:t>kolní 420, 148</w:t>
    </w:r>
    <w:r w:rsidRPr="00B31CE2">
      <w:t xml:space="preserve"> 00 Praha 4 Kunratice</w:t>
    </w:r>
  </w:p>
  <w:p w14:paraId="11519ADB" w14:textId="759AF7A6" w:rsidR="000D53DA" w:rsidRPr="00EF68F0" w:rsidRDefault="000D53DA" w:rsidP="00C64DEB">
    <w:pPr>
      <w:pStyle w:val="zahlaviazapati"/>
      <w:spacing w:after="0"/>
      <w:rPr>
        <w:sz w:val="14"/>
        <w:szCs w:val="14"/>
      </w:rPr>
    </w:pPr>
    <w:r w:rsidRPr="00EF68F0">
      <w:rPr>
        <w:sz w:val="14"/>
        <w:szCs w:val="14"/>
      </w:rPr>
      <w:t xml:space="preserve">Tel.: 261097211 - 2, e-mail: skola@zskunratice.cz, http://www.zskunratice.cz                                                                      </w:t>
    </w:r>
    <w:r w:rsidR="00EF68F0" w:rsidRPr="00EF68F0">
      <w:rPr>
        <w:sz w:val="14"/>
        <w:szCs w:val="14"/>
      </w:rPr>
      <w:t xml:space="preserve">                   </w:t>
    </w:r>
    <w:r w:rsidRPr="00EF68F0">
      <w:rPr>
        <w:sz w:val="14"/>
        <w:szCs w:val="14"/>
      </w:rPr>
      <w:t xml:space="preserve">  </w:t>
    </w:r>
    <w:r w:rsidR="00EF68F0">
      <w:rPr>
        <w:sz w:val="14"/>
        <w:szCs w:val="14"/>
      </w:rPr>
      <w:t xml:space="preserve"> </w:t>
    </w:r>
    <w:r w:rsidRPr="00EF68F0">
      <w:rPr>
        <w:sz w:val="14"/>
        <w:szCs w:val="14"/>
      </w:rPr>
      <w:t xml:space="preserve">  MČ Praha Kunratice</w:t>
    </w:r>
  </w:p>
  <w:p w14:paraId="7BFCA3B7" w14:textId="77777777" w:rsidR="00EF68F0" w:rsidRPr="00B31CE2" w:rsidRDefault="00EF68F0" w:rsidP="00C64DEB">
    <w:pPr>
      <w:pStyle w:val="zahlaviazapati"/>
      <w:spacing w:after="0"/>
      <w:rPr>
        <w:sz w:val="16"/>
        <w:szCs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E42506"/>
    <w:multiLevelType w:val="hybridMultilevel"/>
    <w:tmpl w:val="2F485E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5582F20"/>
    <w:multiLevelType w:val="hybridMultilevel"/>
    <w:tmpl w:val="D00CD8C8"/>
    <w:lvl w:ilvl="0" w:tplc="F300EF8E">
      <w:start w:val="116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753063"/>
    <w:multiLevelType w:val="hybridMultilevel"/>
    <w:tmpl w:val="19788C6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93F8B"/>
    <w:multiLevelType w:val="hybridMultilevel"/>
    <w:tmpl w:val="4CAE0BB4"/>
    <w:lvl w:ilvl="0" w:tplc="0405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1E83328"/>
    <w:multiLevelType w:val="hybridMultilevel"/>
    <w:tmpl w:val="8B10823C"/>
    <w:lvl w:ilvl="0" w:tplc="E66442EE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BC1B31"/>
    <w:multiLevelType w:val="hybridMultilevel"/>
    <w:tmpl w:val="D7F8C70A"/>
    <w:lvl w:ilvl="0" w:tplc="7CD6AA3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FF1AA0"/>
    <w:multiLevelType w:val="hybridMultilevel"/>
    <w:tmpl w:val="371473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14E89"/>
    <w:multiLevelType w:val="hybridMultilevel"/>
    <w:tmpl w:val="3B0CB118"/>
    <w:lvl w:ilvl="0" w:tplc="7E90D6BA">
      <w:start w:val="14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70659"/>
    <w:multiLevelType w:val="hybridMultilevel"/>
    <w:tmpl w:val="7CBCA1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4A5750"/>
    <w:multiLevelType w:val="singleLevel"/>
    <w:tmpl w:val="AB4276A6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 w15:restartNumberingAfterBreak="0">
    <w:nsid w:val="742B6899"/>
    <w:multiLevelType w:val="hybridMultilevel"/>
    <w:tmpl w:val="CBF28FD6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5F1902"/>
    <w:multiLevelType w:val="hybridMultilevel"/>
    <w:tmpl w:val="2C8E960E"/>
    <w:lvl w:ilvl="0" w:tplc="57C21CF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17E5A"/>
    <w:multiLevelType w:val="hybridMultilevel"/>
    <w:tmpl w:val="4044B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B0547B"/>
    <w:multiLevelType w:val="hybridMultilevel"/>
    <w:tmpl w:val="5A084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878166">
    <w:abstractNumId w:val="11"/>
  </w:num>
  <w:num w:numId="2" w16cid:durableId="1380394419">
    <w:abstractNumId w:val="2"/>
  </w:num>
  <w:num w:numId="3" w16cid:durableId="750591120">
    <w:abstractNumId w:val="10"/>
  </w:num>
  <w:num w:numId="4" w16cid:durableId="2111318681">
    <w:abstractNumId w:val="5"/>
  </w:num>
  <w:num w:numId="5" w16cid:durableId="428819086">
    <w:abstractNumId w:val="7"/>
  </w:num>
  <w:num w:numId="6" w16cid:durableId="1688436228">
    <w:abstractNumId w:val="9"/>
  </w:num>
  <w:num w:numId="7" w16cid:durableId="242374257">
    <w:abstractNumId w:val="3"/>
  </w:num>
  <w:num w:numId="8" w16cid:durableId="682704219">
    <w:abstractNumId w:val="6"/>
  </w:num>
  <w:num w:numId="9" w16cid:durableId="678846022">
    <w:abstractNumId w:val="8"/>
  </w:num>
  <w:num w:numId="10" w16cid:durableId="1378555076">
    <w:abstractNumId w:val="12"/>
  </w:num>
  <w:num w:numId="11" w16cid:durableId="286857528">
    <w:abstractNumId w:val="15"/>
  </w:num>
  <w:num w:numId="12" w16cid:durableId="330838113">
    <w:abstractNumId w:val="14"/>
  </w:num>
  <w:num w:numId="13" w16cid:durableId="1402213436">
    <w:abstractNumId w:val="13"/>
  </w:num>
  <w:num w:numId="14" w16cid:durableId="764611709">
    <w:abstractNumId w:val="1"/>
  </w:num>
  <w:num w:numId="15" w16cid:durableId="1972245255">
    <w:abstractNumId w:val="0"/>
  </w:num>
  <w:num w:numId="16" w16cid:durableId="11539092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DD"/>
    <w:rsid w:val="0002046C"/>
    <w:rsid w:val="00025777"/>
    <w:rsid w:val="00043AB2"/>
    <w:rsid w:val="00054908"/>
    <w:rsid w:val="00054E91"/>
    <w:rsid w:val="0006702C"/>
    <w:rsid w:val="00073C7A"/>
    <w:rsid w:val="00076876"/>
    <w:rsid w:val="00077579"/>
    <w:rsid w:val="00080E41"/>
    <w:rsid w:val="0008123A"/>
    <w:rsid w:val="00084552"/>
    <w:rsid w:val="00094FAB"/>
    <w:rsid w:val="000A3DD9"/>
    <w:rsid w:val="000A6258"/>
    <w:rsid w:val="000A6F27"/>
    <w:rsid w:val="000B058B"/>
    <w:rsid w:val="000C233D"/>
    <w:rsid w:val="000C509F"/>
    <w:rsid w:val="000D53DA"/>
    <w:rsid w:val="000D541B"/>
    <w:rsid w:val="000F1F1A"/>
    <w:rsid w:val="000F1F9B"/>
    <w:rsid w:val="000F6574"/>
    <w:rsid w:val="000F7E55"/>
    <w:rsid w:val="00104356"/>
    <w:rsid w:val="0010502E"/>
    <w:rsid w:val="001152D6"/>
    <w:rsid w:val="00155AF0"/>
    <w:rsid w:val="00162904"/>
    <w:rsid w:val="00172028"/>
    <w:rsid w:val="0017364C"/>
    <w:rsid w:val="00174FEF"/>
    <w:rsid w:val="0017603A"/>
    <w:rsid w:val="001A0CCE"/>
    <w:rsid w:val="001C27B5"/>
    <w:rsid w:val="001F301B"/>
    <w:rsid w:val="001F33D1"/>
    <w:rsid w:val="00226972"/>
    <w:rsid w:val="002431E6"/>
    <w:rsid w:val="00245C34"/>
    <w:rsid w:val="00252EB1"/>
    <w:rsid w:val="00260EF9"/>
    <w:rsid w:val="00274900"/>
    <w:rsid w:val="0029403C"/>
    <w:rsid w:val="002A2293"/>
    <w:rsid w:val="002A33A7"/>
    <w:rsid w:val="002C4804"/>
    <w:rsid w:val="002C6107"/>
    <w:rsid w:val="002D26C1"/>
    <w:rsid w:val="002E2C90"/>
    <w:rsid w:val="002F088E"/>
    <w:rsid w:val="003109FF"/>
    <w:rsid w:val="00310CD5"/>
    <w:rsid w:val="00325CF9"/>
    <w:rsid w:val="00333074"/>
    <w:rsid w:val="0033314C"/>
    <w:rsid w:val="003415F8"/>
    <w:rsid w:val="00343C7E"/>
    <w:rsid w:val="00356B01"/>
    <w:rsid w:val="00370DCF"/>
    <w:rsid w:val="00373951"/>
    <w:rsid w:val="00375E46"/>
    <w:rsid w:val="00383C7B"/>
    <w:rsid w:val="003926C4"/>
    <w:rsid w:val="00392D5B"/>
    <w:rsid w:val="003A2202"/>
    <w:rsid w:val="003A7072"/>
    <w:rsid w:val="003B407D"/>
    <w:rsid w:val="003D61E2"/>
    <w:rsid w:val="003F7983"/>
    <w:rsid w:val="00416145"/>
    <w:rsid w:val="00466B0E"/>
    <w:rsid w:val="00473544"/>
    <w:rsid w:val="004A22EE"/>
    <w:rsid w:val="004A4123"/>
    <w:rsid w:val="004B6497"/>
    <w:rsid w:val="004B7B7B"/>
    <w:rsid w:val="004C29C1"/>
    <w:rsid w:val="004E473F"/>
    <w:rsid w:val="004F0234"/>
    <w:rsid w:val="004F0D9E"/>
    <w:rsid w:val="005011D3"/>
    <w:rsid w:val="00504838"/>
    <w:rsid w:val="00504F9F"/>
    <w:rsid w:val="00520477"/>
    <w:rsid w:val="00521389"/>
    <w:rsid w:val="0052148F"/>
    <w:rsid w:val="00523391"/>
    <w:rsid w:val="0052515A"/>
    <w:rsid w:val="005252B6"/>
    <w:rsid w:val="005311E4"/>
    <w:rsid w:val="005377A9"/>
    <w:rsid w:val="005713AB"/>
    <w:rsid w:val="00571E96"/>
    <w:rsid w:val="00573639"/>
    <w:rsid w:val="00577695"/>
    <w:rsid w:val="00582869"/>
    <w:rsid w:val="00585AD6"/>
    <w:rsid w:val="00597732"/>
    <w:rsid w:val="005A39FF"/>
    <w:rsid w:val="005A5ADD"/>
    <w:rsid w:val="005B6D25"/>
    <w:rsid w:val="005B74FA"/>
    <w:rsid w:val="005D02E6"/>
    <w:rsid w:val="005D0A21"/>
    <w:rsid w:val="005D0AFE"/>
    <w:rsid w:val="005D1562"/>
    <w:rsid w:val="005E2559"/>
    <w:rsid w:val="005E50EA"/>
    <w:rsid w:val="00605167"/>
    <w:rsid w:val="00605664"/>
    <w:rsid w:val="00616511"/>
    <w:rsid w:val="006305CA"/>
    <w:rsid w:val="00632D72"/>
    <w:rsid w:val="006369DE"/>
    <w:rsid w:val="00666CC7"/>
    <w:rsid w:val="0067045E"/>
    <w:rsid w:val="00671AB7"/>
    <w:rsid w:val="00672CD4"/>
    <w:rsid w:val="00683F08"/>
    <w:rsid w:val="00685144"/>
    <w:rsid w:val="00686C1B"/>
    <w:rsid w:val="00694154"/>
    <w:rsid w:val="006B0D77"/>
    <w:rsid w:val="006D3503"/>
    <w:rsid w:val="006E6444"/>
    <w:rsid w:val="006F4201"/>
    <w:rsid w:val="006F5F9A"/>
    <w:rsid w:val="007175C4"/>
    <w:rsid w:val="007343B6"/>
    <w:rsid w:val="007378E3"/>
    <w:rsid w:val="0074759B"/>
    <w:rsid w:val="0076736A"/>
    <w:rsid w:val="00774FC0"/>
    <w:rsid w:val="00780945"/>
    <w:rsid w:val="00791087"/>
    <w:rsid w:val="00796C41"/>
    <w:rsid w:val="007A0054"/>
    <w:rsid w:val="007B2EED"/>
    <w:rsid w:val="007B3C41"/>
    <w:rsid w:val="007C7DBD"/>
    <w:rsid w:val="007E1C99"/>
    <w:rsid w:val="0082402C"/>
    <w:rsid w:val="008255E4"/>
    <w:rsid w:val="00826F0B"/>
    <w:rsid w:val="00832A9C"/>
    <w:rsid w:val="00842996"/>
    <w:rsid w:val="00864D5C"/>
    <w:rsid w:val="00867A6B"/>
    <w:rsid w:val="008713D7"/>
    <w:rsid w:val="008714A7"/>
    <w:rsid w:val="00883A67"/>
    <w:rsid w:val="008A38A0"/>
    <w:rsid w:val="008F05EA"/>
    <w:rsid w:val="008F5FEA"/>
    <w:rsid w:val="008F7553"/>
    <w:rsid w:val="00905ED1"/>
    <w:rsid w:val="009063B2"/>
    <w:rsid w:val="00907399"/>
    <w:rsid w:val="0091474A"/>
    <w:rsid w:val="00917732"/>
    <w:rsid w:val="009253DD"/>
    <w:rsid w:val="0092600D"/>
    <w:rsid w:val="0093607F"/>
    <w:rsid w:val="009378EB"/>
    <w:rsid w:val="00944788"/>
    <w:rsid w:val="00945709"/>
    <w:rsid w:val="00987C5F"/>
    <w:rsid w:val="009A38A2"/>
    <w:rsid w:val="009A437F"/>
    <w:rsid w:val="009B134B"/>
    <w:rsid w:val="009B5603"/>
    <w:rsid w:val="009C0A81"/>
    <w:rsid w:val="009C0E18"/>
    <w:rsid w:val="009D31A0"/>
    <w:rsid w:val="009D5D4D"/>
    <w:rsid w:val="009F5478"/>
    <w:rsid w:val="00A13017"/>
    <w:rsid w:val="00A138EC"/>
    <w:rsid w:val="00A24CCD"/>
    <w:rsid w:val="00A31057"/>
    <w:rsid w:val="00A40245"/>
    <w:rsid w:val="00A41BF5"/>
    <w:rsid w:val="00A64DCD"/>
    <w:rsid w:val="00A75383"/>
    <w:rsid w:val="00A80EB0"/>
    <w:rsid w:val="00A84690"/>
    <w:rsid w:val="00AA110F"/>
    <w:rsid w:val="00AB6F10"/>
    <w:rsid w:val="00AC3AEF"/>
    <w:rsid w:val="00AD28A9"/>
    <w:rsid w:val="00AD2F9B"/>
    <w:rsid w:val="00AE0640"/>
    <w:rsid w:val="00AE6C71"/>
    <w:rsid w:val="00AF1367"/>
    <w:rsid w:val="00AF3FE3"/>
    <w:rsid w:val="00AF6C33"/>
    <w:rsid w:val="00B00AAC"/>
    <w:rsid w:val="00B01B3D"/>
    <w:rsid w:val="00B0294C"/>
    <w:rsid w:val="00B02D54"/>
    <w:rsid w:val="00B16E9B"/>
    <w:rsid w:val="00B3148E"/>
    <w:rsid w:val="00B31CE2"/>
    <w:rsid w:val="00B351B1"/>
    <w:rsid w:val="00B41E4A"/>
    <w:rsid w:val="00B52103"/>
    <w:rsid w:val="00B527F2"/>
    <w:rsid w:val="00B72DBD"/>
    <w:rsid w:val="00B81C00"/>
    <w:rsid w:val="00B95CF1"/>
    <w:rsid w:val="00BB7508"/>
    <w:rsid w:val="00BC38D6"/>
    <w:rsid w:val="00BD13C7"/>
    <w:rsid w:val="00BD7933"/>
    <w:rsid w:val="00BD7E55"/>
    <w:rsid w:val="00BE21CC"/>
    <w:rsid w:val="00BE353C"/>
    <w:rsid w:val="00BE36AA"/>
    <w:rsid w:val="00BF0761"/>
    <w:rsid w:val="00BF2068"/>
    <w:rsid w:val="00BF61CF"/>
    <w:rsid w:val="00C00CC2"/>
    <w:rsid w:val="00C020B9"/>
    <w:rsid w:val="00C12E1D"/>
    <w:rsid w:val="00C14CBC"/>
    <w:rsid w:val="00C4694B"/>
    <w:rsid w:val="00C5099E"/>
    <w:rsid w:val="00C51A8B"/>
    <w:rsid w:val="00C5383A"/>
    <w:rsid w:val="00C64189"/>
    <w:rsid w:val="00C64DEB"/>
    <w:rsid w:val="00C66F36"/>
    <w:rsid w:val="00C82355"/>
    <w:rsid w:val="00C846AD"/>
    <w:rsid w:val="00C9096F"/>
    <w:rsid w:val="00C94502"/>
    <w:rsid w:val="00CC2129"/>
    <w:rsid w:val="00CD262A"/>
    <w:rsid w:val="00CE08C1"/>
    <w:rsid w:val="00CE4CA2"/>
    <w:rsid w:val="00CE718A"/>
    <w:rsid w:val="00CE79F6"/>
    <w:rsid w:val="00CF06AE"/>
    <w:rsid w:val="00CF22DF"/>
    <w:rsid w:val="00D1166A"/>
    <w:rsid w:val="00D315B8"/>
    <w:rsid w:val="00D436FC"/>
    <w:rsid w:val="00D5460B"/>
    <w:rsid w:val="00D63F8C"/>
    <w:rsid w:val="00D7341D"/>
    <w:rsid w:val="00D7510B"/>
    <w:rsid w:val="00D774F8"/>
    <w:rsid w:val="00D90F81"/>
    <w:rsid w:val="00D97001"/>
    <w:rsid w:val="00DA7732"/>
    <w:rsid w:val="00DB07BB"/>
    <w:rsid w:val="00DB4597"/>
    <w:rsid w:val="00DB6251"/>
    <w:rsid w:val="00DC1734"/>
    <w:rsid w:val="00DC42DC"/>
    <w:rsid w:val="00DC75AD"/>
    <w:rsid w:val="00DD1570"/>
    <w:rsid w:val="00DD674C"/>
    <w:rsid w:val="00DE29B5"/>
    <w:rsid w:val="00DE3DCC"/>
    <w:rsid w:val="00E03B97"/>
    <w:rsid w:val="00E12C58"/>
    <w:rsid w:val="00E170C0"/>
    <w:rsid w:val="00E30BCC"/>
    <w:rsid w:val="00E31055"/>
    <w:rsid w:val="00E3208C"/>
    <w:rsid w:val="00E425A3"/>
    <w:rsid w:val="00E431BD"/>
    <w:rsid w:val="00E56ABB"/>
    <w:rsid w:val="00E675C5"/>
    <w:rsid w:val="00E93CA8"/>
    <w:rsid w:val="00E97429"/>
    <w:rsid w:val="00EA271E"/>
    <w:rsid w:val="00EA62C3"/>
    <w:rsid w:val="00EB1D62"/>
    <w:rsid w:val="00EE3D13"/>
    <w:rsid w:val="00EE58BF"/>
    <w:rsid w:val="00EE683F"/>
    <w:rsid w:val="00EF2AE6"/>
    <w:rsid w:val="00EF68F0"/>
    <w:rsid w:val="00F00C0A"/>
    <w:rsid w:val="00F107E6"/>
    <w:rsid w:val="00F14ACA"/>
    <w:rsid w:val="00F5293C"/>
    <w:rsid w:val="00F749D0"/>
    <w:rsid w:val="00F76C10"/>
    <w:rsid w:val="00F82A58"/>
    <w:rsid w:val="00F85C1B"/>
    <w:rsid w:val="00F94BB0"/>
    <w:rsid w:val="00FB77D6"/>
    <w:rsid w:val="00FC20E5"/>
    <w:rsid w:val="00FE2CB5"/>
    <w:rsid w:val="00FE2E36"/>
    <w:rsid w:val="00FE67E5"/>
    <w:rsid w:val="00FE7C5A"/>
    <w:rsid w:val="00F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120B75"/>
  <w15:docId w15:val="{0C090CFF-56EB-4CC7-BC3C-5F8E344D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F5F9A"/>
    <w:pPr>
      <w:spacing w:after="120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3109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3109FF"/>
    <w:pPr>
      <w:keepNext/>
      <w:outlineLvl w:val="1"/>
    </w:pPr>
    <w:rPr>
      <w:rFonts w:ascii="Arial" w:hAnsi="Arial" w:cs="Arial"/>
      <w:b/>
      <w:sz w:val="2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EB1D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9260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7">
    <w:name w:val="heading 7"/>
    <w:basedOn w:val="Normln"/>
    <w:next w:val="Normln"/>
    <w:qFormat/>
    <w:rsid w:val="003109FF"/>
    <w:p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paragrafu">
    <w:name w:val="Text paragrafu"/>
    <w:basedOn w:val="Normln"/>
    <w:rsid w:val="003109FF"/>
    <w:pPr>
      <w:spacing w:before="240"/>
      <w:ind w:firstLine="425"/>
      <w:outlineLvl w:val="5"/>
    </w:pPr>
    <w:rPr>
      <w:color w:val="000000"/>
      <w:sz w:val="20"/>
      <w:szCs w:val="20"/>
    </w:rPr>
  </w:style>
  <w:style w:type="paragraph" w:styleId="Zkladntext">
    <w:name w:val="Body Text"/>
    <w:basedOn w:val="Normln"/>
    <w:rsid w:val="003109FF"/>
  </w:style>
  <w:style w:type="paragraph" w:customStyle="1" w:styleId="Texttabulky">
    <w:name w:val="Text tabulky"/>
    <w:basedOn w:val="Normln"/>
    <w:rsid w:val="003109FF"/>
    <w:rPr>
      <w:b/>
      <w:noProof/>
      <w:sz w:val="22"/>
      <w:szCs w:val="20"/>
    </w:rPr>
  </w:style>
  <w:style w:type="character" w:styleId="Siln">
    <w:name w:val="Strong"/>
    <w:basedOn w:val="Standardnpsmoodstavce"/>
    <w:qFormat/>
    <w:rsid w:val="003109FF"/>
    <w:rPr>
      <w:b/>
      <w:bCs/>
    </w:rPr>
  </w:style>
  <w:style w:type="paragraph" w:styleId="Zhlav">
    <w:name w:val="header"/>
    <w:basedOn w:val="Normln"/>
    <w:rsid w:val="003109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109F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3109FF"/>
    <w:rPr>
      <w:color w:val="0000FF"/>
      <w:u w:val="single"/>
    </w:rPr>
  </w:style>
  <w:style w:type="table" w:styleId="Mkatabulky">
    <w:name w:val="Table Grid"/>
    <w:basedOn w:val="Normlntabulka"/>
    <w:rsid w:val="00C641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9378EB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9378EB"/>
    <w:pPr>
      <w:spacing w:line="480" w:lineRule="auto"/>
    </w:pPr>
  </w:style>
  <w:style w:type="paragraph" w:styleId="Odstavecseseznamem">
    <w:name w:val="List Paragraph"/>
    <w:basedOn w:val="Normln"/>
    <w:uiPriority w:val="34"/>
    <w:qFormat/>
    <w:rsid w:val="00373951"/>
    <w:pPr>
      <w:ind w:left="720"/>
      <w:contextualSpacing/>
    </w:pPr>
  </w:style>
  <w:style w:type="paragraph" w:styleId="Normlnweb">
    <w:name w:val="Normal (Web)"/>
    <w:basedOn w:val="Normln"/>
    <w:unhideWhenUsed/>
    <w:rsid w:val="004E473F"/>
    <w:pPr>
      <w:spacing w:before="100" w:beforeAutospacing="1" w:after="100" w:afterAutospacing="1"/>
    </w:pPr>
  </w:style>
  <w:style w:type="character" w:customStyle="1" w:styleId="Zkladntext2Char">
    <w:name w:val="Základní text 2 Char"/>
    <w:link w:val="Zkladntext2"/>
    <w:rsid w:val="006E6444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semiHidden/>
    <w:rsid w:val="00EB1D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qFormat/>
    <w:rsid w:val="0002046C"/>
    <w:pPr>
      <w:spacing w:line="36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02046C"/>
    <w:rPr>
      <w:rFonts w:asciiTheme="majorHAnsi" w:eastAsiaTheme="majorEastAsia" w:hAnsiTheme="majorHAnsi" w:cstheme="majorBidi"/>
      <w:b/>
      <w:spacing w:val="-10"/>
      <w:kern w:val="28"/>
      <w:sz w:val="48"/>
      <w:szCs w:val="48"/>
    </w:rPr>
  </w:style>
  <w:style w:type="paragraph" w:customStyle="1" w:styleId="zahlaviazapati">
    <w:name w:val="zahlavi a zapati"/>
    <w:basedOn w:val="Normln"/>
    <w:link w:val="zahlaviazapatiChar"/>
    <w:qFormat/>
    <w:rsid w:val="004C29C1"/>
    <w:rPr>
      <w:rFonts w:ascii="Arial Narrow" w:hAnsi="Arial Narrow" w:cs="Arial"/>
      <w:b/>
      <w:noProof/>
      <w:color w:val="17365D" w:themeColor="text2" w:themeShade="BF"/>
      <w:sz w:val="38"/>
      <w:szCs w:val="38"/>
    </w:rPr>
  </w:style>
  <w:style w:type="character" w:customStyle="1" w:styleId="zahlaviazapatiChar">
    <w:name w:val="zahlavi a zapati Char"/>
    <w:basedOn w:val="Standardnpsmoodstavce"/>
    <w:link w:val="zahlaviazapati"/>
    <w:rsid w:val="004C29C1"/>
    <w:rPr>
      <w:rFonts w:ascii="Arial Narrow" w:hAnsi="Arial Narrow" w:cs="Arial"/>
      <w:b/>
      <w:noProof/>
      <w:color w:val="17365D" w:themeColor="text2" w:themeShade="BF"/>
      <w:sz w:val="38"/>
      <w:szCs w:val="38"/>
    </w:rPr>
  </w:style>
  <w:style w:type="paragraph" w:customStyle="1" w:styleId="zapati">
    <w:name w:val="zapati"/>
    <w:basedOn w:val="Normln"/>
    <w:link w:val="zapatiChar"/>
    <w:qFormat/>
    <w:rsid w:val="003B407D"/>
    <w:pPr>
      <w:pBdr>
        <w:top w:val="single" w:sz="4" w:space="1" w:color="auto"/>
      </w:pBdr>
    </w:pPr>
    <w:rPr>
      <w:rFonts w:ascii="Kids" w:hAnsi="Kids"/>
      <w:noProof/>
    </w:rPr>
  </w:style>
  <w:style w:type="character" w:customStyle="1" w:styleId="zapatiChar">
    <w:name w:val="zapati Char"/>
    <w:basedOn w:val="Standardnpsmoodstavce"/>
    <w:link w:val="zapati"/>
    <w:rsid w:val="003B407D"/>
    <w:rPr>
      <w:rFonts w:ascii="Kids" w:hAnsi="Kids"/>
      <w:noProof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3B407D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7175C4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semiHidden/>
    <w:rsid w:val="0092600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6" Type="http://schemas.openxmlformats.org/officeDocument/2006/relationships/hyperlink" Target="http://www.program-spz.cz./cs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&#237;tek\Documents\Dokumenty%201213\Dopis-vzo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CAD381D036824FAD00BB79EC0EDDC4" ma:contentTypeVersion="16" ma:contentTypeDescription="Vytvoří nový dokument" ma:contentTypeScope="" ma:versionID="1095ad3ec2bcf2b0ddd543bf80fc573d">
  <xsd:schema xmlns:xsd="http://www.w3.org/2001/XMLSchema" xmlns:xs="http://www.w3.org/2001/XMLSchema" xmlns:p="http://schemas.microsoft.com/office/2006/metadata/properties" xmlns:ns2="24ecbcd2-0e65-41eb-9635-98c1cbe255e4" xmlns:ns3="a6a5249d-b6e5-472c-9f22-c8f2329408ef" targetNamespace="http://schemas.microsoft.com/office/2006/metadata/properties" ma:root="true" ma:fieldsID="ba9eff1b9f61fe073a655b29e168f606" ns2:_="" ns3:_="">
    <xsd:import namespace="24ecbcd2-0e65-41eb-9635-98c1cbe255e4"/>
    <xsd:import namespace="a6a5249d-b6e5-472c-9f22-c8f232940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cbcd2-0e65-41eb-9635-98c1cbe25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5249d-b6e5-472c-9f22-c8f232940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3b63ab5-c52c-4dd8-ba19-f0b09aa12d8c}" ma:internalName="TaxCatchAll" ma:showField="CatchAllData" ma:web="a6a5249d-b6e5-472c-9f22-c8f232940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cbcd2-0e65-41eb-9635-98c1cbe255e4">
      <Terms xmlns="http://schemas.microsoft.com/office/infopath/2007/PartnerControls"/>
    </lcf76f155ced4ddcb4097134ff3c332f>
    <TaxCatchAll xmlns="a6a5249d-b6e5-472c-9f22-c8f2329408ef" xsi:nil="true"/>
  </documentManagement>
</p:properties>
</file>

<file path=customXml/itemProps1.xml><?xml version="1.0" encoding="utf-8"?>
<ds:datastoreItem xmlns:ds="http://schemas.openxmlformats.org/officeDocument/2006/customXml" ds:itemID="{B46828F5-FD4B-4E82-83CA-CB25366D34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B32D42-0B21-4306-8E70-1315951EE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179CA4-2186-4DF7-8295-0A1015C18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cbcd2-0e65-41eb-9635-98c1cbe255e4"/>
    <ds:schemaRef ds:uri="a6a5249d-b6e5-472c-9f22-c8f232940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E9B83C-54DC-4EC3-9268-D90A39E69D1D}">
  <ds:schemaRefs>
    <ds:schemaRef ds:uri="http://schemas.microsoft.com/office/2006/metadata/properties"/>
    <ds:schemaRef ds:uri="http://schemas.microsoft.com/office/infopath/2007/PartnerControls"/>
    <ds:schemaRef ds:uri="24ecbcd2-0e65-41eb-9635-98c1cbe255e4"/>
    <ds:schemaRef ds:uri="a6a5249d-b6e5-472c-9f22-c8f2329408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Dopis-vzor</Template>
  <TotalTime>115</TotalTime>
  <Pages>3</Pages>
  <Words>630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Dopis-vzor</vt:lpstr>
    </vt:vector>
  </TitlesOfParts>
  <Company>ZŠ KUNRATICE, Předškolní 420, Praha 4 Kunratice</Company>
  <LinksUpToDate>false</LinksUpToDate>
  <CharactersWithSpaces>4342</CharactersWithSpaces>
  <SharedDoc>false</SharedDoc>
  <HLinks>
    <vt:vector size="6" baseType="variant">
      <vt:variant>
        <vt:i4>786434</vt:i4>
      </vt:variant>
      <vt:variant>
        <vt:i4>0</vt:i4>
      </vt:variant>
      <vt:variant>
        <vt:i4>0</vt:i4>
      </vt:variant>
      <vt:variant>
        <vt:i4>5</vt:i4>
      </vt:variant>
      <vt:variant>
        <vt:lpwstr>http://www.program-spz.cz./cs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Dopis-vzor</dc:title>
  <dc:subject/>
  <dc:creator>Vít Beran</dc:creator>
  <cp:keywords>Základní škoola Kunartice</cp:keywords>
  <dc:description/>
  <cp:lastModifiedBy>Jitka Kopáčová</cp:lastModifiedBy>
  <cp:revision>46</cp:revision>
  <cp:lastPrinted>2025-09-01T04:42:00Z</cp:lastPrinted>
  <dcterms:created xsi:type="dcterms:W3CDTF">2025-09-01T04:41:00Z</dcterms:created>
  <dcterms:modified xsi:type="dcterms:W3CDTF">2026-09-15T14:28:00Z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0x01010095CAD381D036824FAD00BB79EC0EDDC4</vt:lpwstr>
  </property>
</Properties>
</file>