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F80C9" w14:textId="64AC6826" w:rsidR="007027DD" w:rsidRDefault="00CA4C87" w:rsidP="00512E3D">
      <w:pPr>
        <w:pBdr>
          <w:bottom w:val="single" w:sz="6" w:space="1" w:color="auto"/>
        </w:pBdr>
        <w:jc w:val="center"/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 xml:space="preserve">Kurz bruslení </w:t>
      </w:r>
      <w:r w:rsidR="00DE4E3B">
        <w:rPr>
          <w:rFonts w:asciiTheme="majorHAnsi" w:hAnsiTheme="majorHAnsi"/>
          <w:b/>
          <w:sz w:val="40"/>
          <w:szCs w:val="40"/>
        </w:rPr>
        <w:t>čtvrtých</w:t>
      </w:r>
      <w:r>
        <w:rPr>
          <w:rFonts w:asciiTheme="majorHAnsi" w:hAnsiTheme="majorHAnsi"/>
          <w:b/>
          <w:sz w:val="40"/>
          <w:szCs w:val="40"/>
        </w:rPr>
        <w:t xml:space="preserve"> tříd,</w:t>
      </w:r>
    </w:p>
    <w:p w14:paraId="47781867" w14:textId="10AC095A" w:rsidR="00A24CCD" w:rsidRDefault="00CA4C87" w:rsidP="00A24CCD">
      <w:pPr>
        <w:pBdr>
          <w:bottom w:val="single" w:sz="6" w:space="1" w:color="auto"/>
        </w:pBdr>
        <w:jc w:val="center"/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>Kateřinky, Praha</w:t>
      </w:r>
    </w:p>
    <w:p w14:paraId="66BCF1B6" w14:textId="3136B571" w:rsidR="009119A3" w:rsidRDefault="009119A3" w:rsidP="00A24CCD">
      <w:pPr>
        <w:pBdr>
          <w:bottom w:val="single" w:sz="6" w:space="1" w:color="auto"/>
        </w:pBdr>
        <w:jc w:val="center"/>
        <w:rPr>
          <w:rFonts w:asciiTheme="majorHAnsi" w:hAnsiTheme="majorHAnsi" w:cs="Arial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>2026</w:t>
      </w:r>
      <w:r w:rsidR="00512E3D">
        <w:rPr>
          <w:rFonts w:asciiTheme="majorHAnsi" w:hAnsiTheme="majorHAnsi"/>
          <w:b/>
          <w:sz w:val="40"/>
          <w:szCs w:val="40"/>
        </w:rPr>
        <w:t>52</w:t>
      </w:r>
    </w:p>
    <w:p w14:paraId="4E81B7D0" w14:textId="4041DC20" w:rsidR="0093607F" w:rsidRPr="002A33A7" w:rsidRDefault="0093607F" w:rsidP="007C7DBD">
      <w:pPr>
        <w:spacing w:line="360" w:lineRule="auto"/>
        <w:rPr>
          <w:sz w:val="28"/>
          <w:szCs w:val="28"/>
        </w:rPr>
      </w:pPr>
      <w:r w:rsidRPr="00073C7A">
        <w:rPr>
          <w:b/>
          <w:bCs/>
          <w:sz w:val="28"/>
          <w:szCs w:val="28"/>
        </w:rPr>
        <w:t>Termín:</w:t>
      </w:r>
      <w:r w:rsidRPr="002A33A7">
        <w:rPr>
          <w:sz w:val="28"/>
          <w:szCs w:val="28"/>
        </w:rPr>
        <w:t xml:space="preserve"> </w:t>
      </w:r>
      <w:r w:rsidR="00963660">
        <w:rPr>
          <w:sz w:val="28"/>
          <w:szCs w:val="28"/>
        </w:rPr>
        <w:tab/>
      </w:r>
      <w:r w:rsidR="00CA4C87">
        <w:rPr>
          <w:b/>
          <w:bCs/>
          <w:sz w:val="28"/>
          <w:szCs w:val="28"/>
        </w:rPr>
        <w:t>1</w:t>
      </w:r>
      <w:r w:rsidR="00512E3D">
        <w:rPr>
          <w:b/>
          <w:bCs/>
          <w:sz w:val="28"/>
          <w:szCs w:val="28"/>
        </w:rPr>
        <w:t>2.-16.10</w:t>
      </w:r>
      <w:r w:rsidR="001152D6" w:rsidRPr="002A33A7">
        <w:rPr>
          <w:b/>
          <w:bCs/>
          <w:sz w:val="28"/>
          <w:szCs w:val="28"/>
        </w:rPr>
        <w:t xml:space="preserve"> 202</w:t>
      </w:r>
      <w:r w:rsidR="001952E9">
        <w:rPr>
          <w:b/>
          <w:bCs/>
          <w:sz w:val="28"/>
          <w:szCs w:val="28"/>
        </w:rPr>
        <w:t>6</w:t>
      </w:r>
    </w:p>
    <w:p w14:paraId="77F8343B" w14:textId="74A8549C" w:rsidR="007378E3" w:rsidRDefault="0093607F" w:rsidP="007C7DBD">
      <w:pPr>
        <w:spacing w:line="360" w:lineRule="auto"/>
        <w:rPr>
          <w:b/>
          <w:bCs/>
          <w:sz w:val="28"/>
          <w:szCs w:val="28"/>
        </w:rPr>
      </w:pPr>
      <w:r w:rsidRPr="00073C7A">
        <w:rPr>
          <w:b/>
          <w:bCs/>
          <w:sz w:val="28"/>
          <w:szCs w:val="28"/>
        </w:rPr>
        <w:t>Místo:</w:t>
      </w:r>
      <w:r w:rsidRPr="00073C7A">
        <w:rPr>
          <w:sz w:val="28"/>
          <w:szCs w:val="28"/>
        </w:rPr>
        <w:t xml:space="preserve"> </w:t>
      </w:r>
      <w:r w:rsidR="00963660">
        <w:rPr>
          <w:sz w:val="28"/>
          <w:szCs w:val="28"/>
        </w:rPr>
        <w:tab/>
      </w:r>
      <w:r w:rsidR="00CA4C87">
        <w:rPr>
          <w:b/>
          <w:bCs/>
          <w:sz w:val="28"/>
          <w:szCs w:val="28"/>
        </w:rPr>
        <w:t>ICEARÉNA KATEŘINKY</w:t>
      </w:r>
    </w:p>
    <w:p w14:paraId="12C8ECA3" w14:textId="5C1931E3" w:rsidR="003463B7" w:rsidRPr="003463B7" w:rsidRDefault="003463B7" w:rsidP="003463B7">
      <w:pPr>
        <w:mirrorIndents/>
        <w:rPr>
          <w:color w:val="000000"/>
        </w:rPr>
      </w:pPr>
      <w:r w:rsidRPr="003463B7">
        <w:rPr>
          <w:b/>
        </w:rPr>
        <w:t>Odjezd:</w:t>
      </w:r>
      <w:r w:rsidRPr="003463B7">
        <w:t xml:space="preserve"> </w:t>
      </w:r>
      <w:r w:rsidRPr="003463B7">
        <w:tab/>
      </w:r>
      <w:r w:rsidR="00CA4C87">
        <w:rPr>
          <w:b/>
          <w:bCs/>
        </w:rPr>
        <w:t>společně od školy v předem určenou hodinu</w:t>
      </w:r>
    </w:p>
    <w:p w14:paraId="74343B04" w14:textId="546825C3" w:rsidR="003463B7" w:rsidRPr="00963660" w:rsidRDefault="003463B7" w:rsidP="00963660">
      <w:pPr>
        <w:mirrorIndents/>
        <w:rPr>
          <w:color w:val="000000"/>
        </w:rPr>
      </w:pPr>
      <w:r w:rsidRPr="003463B7">
        <w:rPr>
          <w:b/>
          <w:color w:val="000000"/>
        </w:rPr>
        <w:t>Příjezd:</w:t>
      </w:r>
      <w:r w:rsidRPr="003463B7">
        <w:rPr>
          <w:color w:val="000000"/>
        </w:rPr>
        <w:t xml:space="preserve"> </w:t>
      </w:r>
      <w:r w:rsidRPr="003463B7">
        <w:rPr>
          <w:color w:val="000000"/>
        </w:rPr>
        <w:tab/>
      </w:r>
      <w:r w:rsidR="00CA4C87">
        <w:rPr>
          <w:b/>
          <w:bCs/>
          <w:color w:val="000000"/>
        </w:rPr>
        <w:t>nejpozděj</w:t>
      </w:r>
      <w:r w:rsidR="00963660">
        <w:rPr>
          <w:b/>
          <w:bCs/>
          <w:color w:val="000000"/>
        </w:rPr>
        <w:t>i</w:t>
      </w:r>
      <w:r w:rsidR="00CA4C87">
        <w:rPr>
          <w:b/>
          <w:bCs/>
          <w:color w:val="000000"/>
        </w:rPr>
        <w:t xml:space="preserve"> do 13:30</w:t>
      </w:r>
      <w:r w:rsidR="00963660">
        <w:rPr>
          <w:b/>
          <w:bCs/>
          <w:color w:val="000000"/>
        </w:rPr>
        <w:t xml:space="preserve"> </w:t>
      </w:r>
      <w:r w:rsidR="00CA4C87">
        <w:rPr>
          <w:b/>
          <w:bCs/>
          <w:color w:val="000000"/>
        </w:rPr>
        <w:t>na oběd</w:t>
      </w:r>
    </w:p>
    <w:p w14:paraId="09C6AAE8" w14:textId="7A0C8FFC" w:rsidR="00843D8A" w:rsidRDefault="0093607F" w:rsidP="008F7607">
      <w:pPr>
        <w:pStyle w:val="Nadpis1"/>
        <w:rPr>
          <w:rFonts w:ascii="Times New Roman" w:hAnsi="Times New Roman" w:cs="Times New Roman"/>
          <w:sz w:val="28"/>
          <w:szCs w:val="28"/>
        </w:rPr>
      </w:pPr>
      <w:r w:rsidRPr="00D70C8E">
        <w:rPr>
          <w:rFonts w:ascii="Times New Roman" w:hAnsi="Times New Roman" w:cs="Times New Roman"/>
          <w:sz w:val="28"/>
          <w:szCs w:val="28"/>
        </w:rPr>
        <w:t xml:space="preserve">Cena: </w:t>
      </w:r>
      <w:bookmarkStart w:id="0" w:name="_Hlk90398334"/>
      <w:r w:rsidR="00E335D8">
        <w:rPr>
          <w:rFonts w:ascii="Times New Roman" w:hAnsi="Times New Roman" w:cs="Times New Roman"/>
          <w:sz w:val="28"/>
          <w:szCs w:val="28"/>
        </w:rPr>
        <w:tab/>
      </w:r>
      <w:r w:rsidR="00882FDC">
        <w:rPr>
          <w:rFonts w:ascii="Times New Roman" w:hAnsi="Times New Roman" w:cs="Times New Roman"/>
          <w:sz w:val="28"/>
          <w:szCs w:val="28"/>
        </w:rPr>
        <w:t xml:space="preserve">500,- </w:t>
      </w:r>
      <w:r w:rsidR="00E335D8">
        <w:rPr>
          <w:rFonts w:ascii="Times New Roman" w:hAnsi="Times New Roman" w:cs="Times New Roman"/>
          <w:sz w:val="28"/>
          <w:szCs w:val="28"/>
        </w:rPr>
        <w:t>Kč</w:t>
      </w:r>
    </w:p>
    <w:p w14:paraId="792C2BF4" w14:textId="737C69CE" w:rsidR="00963660" w:rsidRDefault="00963660" w:rsidP="00963660"/>
    <w:p w14:paraId="199F8A07" w14:textId="77777777" w:rsidR="00FB0056" w:rsidRDefault="00B14DAD" w:rsidP="00B14DAD">
      <w:r>
        <w:t xml:space="preserve">Vážení rodiče, </w:t>
      </w:r>
    </w:p>
    <w:p w14:paraId="7FC45669" w14:textId="133D03AE" w:rsidR="00B14DAD" w:rsidRPr="00B14DAD" w:rsidRDefault="00B14DAD" w:rsidP="00B14DAD">
      <w:r>
        <w:t>v</w:t>
      </w:r>
      <w:r w:rsidRPr="00B14DAD">
        <w:t xml:space="preserve"> našem ŠVP </w:t>
      </w:r>
      <w:r>
        <w:t xml:space="preserve">„KUK“ </w:t>
      </w:r>
      <w:r w:rsidR="00EE1A1E">
        <w:t>máme</w:t>
      </w:r>
      <w:r w:rsidRPr="00B14DAD">
        <w:t xml:space="preserve"> výuk</w:t>
      </w:r>
      <w:r w:rsidR="00EE1A1E">
        <w:t>u</w:t>
      </w:r>
      <w:r w:rsidRPr="00B14DAD">
        <w:t xml:space="preserve"> </w:t>
      </w:r>
      <w:r w:rsidR="00EE1A1E">
        <w:t>bruslení</w:t>
      </w:r>
      <w:r w:rsidRPr="00B14DAD">
        <w:t xml:space="preserve"> zařazen</w:t>
      </w:r>
      <w:r w:rsidR="00EE1A1E">
        <w:t>u</w:t>
      </w:r>
      <w:r w:rsidRPr="00B14DAD">
        <w:t xml:space="preserve"> do </w:t>
      </w:r>
      <w:r w:rsidR="00EE1A1E">
        <w:t>4</w:t>
      </w:r>
      <w:r w:rsidRPr="00B14DAD">
        <w:t xml:space="preserve">. a </w:t>
      </w:r>
      <w:r w:rsidR="00EE1A1E">
        <w:t>8</w:t>
      </w:r>
      <w:r w:rsidRPr="00B14DAD">
        <w:t>. ročníku.</w:t>
      </w:r>
      <w:r w:rsidR="000B17CB">
        <w:t xml:space="preserve"> Vzhledem k tomu, že </w:t>
      </w:r>
      <w:r w:rsidR="00133096">
        <w:t>je</w:t>
      </w:r>
      <w:r w:rsidR="00DE4E3B">
        <w:t xml:space="preserve"> </w:t>
      </w:r>
      <w:r w:rsidR="00133096">
        <w:t>zimní stadion v dojezdové vzdálenosti</w:t>
      </w:r>
      <w:r w:rsidR="00B12A6C">
        <w:t xml:space="preserve">, </w:t>
      </w:r>
      <w:r w:rsidR="00DE4E3B">
        <w:t xml:space="preserve">je </w:t>
      </w:r>
      <w:r w:rsidR="00B12A6C">
        <w:t xml:space="preserve">kurz </w:t>
      </w:r>
      <w:r w:rsidR="00DE4E3B">
        <w:t xml:space="preserve">zařazen do výuky TV i </w:t>
      </w:r>
      <w:r w:rsidR="00B12A6C">
        <w:t xml:space="preserve">pro </w:t>
      </w:r>
      <w:r w:rsidR="00DE4E3B">
        <w:t xml:space="preserve">4. </w:t>
      </w:r>
      <w:r w:rsidR="00B12A6C">
        <w:t>třídy.</w:t>
      </w:r>
    </w:p>
    <w:p w14:paraId="5788A531" w14:textId="12F52498" w:rsidR="00963660" w:rsidRDefault="00963660" w:rsidP="00963660">
      <w:r>
        <w:t>Kurz bruslení bude probíhat v ICEARENĚ Kateřinky v dopoledních hodinách za přítomnosti kvalifikovaných trenérů a učitelů TV</w:t>
      </w:r>
      <w:r w:rsidR="000D3803">
        <w:t>:</w:t>
      </w:r>
      <w:r w:rsidR="00882FDC">
        <w:t xml:space="preserve"> </w:t>
      </w:r>
    </w:p>
    <w:p w14:paraId="72FF863C" w14:textId="23BA796D" w:rsidR="00882FDC" w:rsidRDefault="00882FDC" w:rsidP="00963660">
      <w:r>
        <w:t>PO, ST, ČT</w:t>
      </w:r>
      <w:r w:rsidR="00512E3D">
        <w:t>, PÁ</w:t>
      </w:r>
      <w:r>
        <w:t xml:space="preserve"> </w:t>
      </w:r>
      <w:r>
        <w:tab/>
        <w:t>1</w:t>
      </w:r>
      <w:r w:rsidR="00512E3D">
        <w:t>0:30</w:t>
      </w:r>
      <w:r>
        <w:t xml:space="preserve"> – 12:</w:t>
      </w:r>
      <w:r w:rsidR="00512E3D">
        <w:t>00</w:t>
      </w:r>
    </w:p>
    <w:p w14:paraId="68DA86D5" w14:textId="4BED80D0" w:rsidR="00882FDC" w:rsidRDefault="00882FDC" w:rsidP="00963660">
      <w:r>
        <w:t>ÚT</w:t>
      </w:r>
      <w:r w:rsidR="00512E3D">
        <w:tab/>
      </w:r>
      <w:r w:rsidR="00512E3D">
        <w:tab/>
      </w:r>
      <w:r>
        <w:tab/>
        <w:t>10:</w:t>
      </w:r>
      <w:r w:rsidR="00512E3D">
        <w:t>45</w:t>
      </w:r>
      <w:r>
        <w:t xml:space="preserve"> – 12:</w:t>
      </w:r>
      <w:r w:rsidR="00512E3D">
        <w:t>15</w:t>
      </w:r>
    </w:p>
    <w:p w14:paraId="591BFFF8" w14:textId="77777777" w:rsidR="00FD7008" w:rsidRDefault="003E669E" w:rsidP="00963660">
      <w:r>
        <w:t>V</w:t>
      </w:r>
      <w:r w:rsidR="0047286D">
        <w:t> </w:t>
      </w:r>
      <w:r>
        <w:t>tyto</w:t>
      </w:r>
      <w:r w:rsidR="0047286D">
        <w:t xml:space="preserve"> dny</w:t>
      </w:r>
      <w:r w:rsidR="003A03B3">
        <w:t xml:space="preserve"> budou mít děti </w:t>
      </w:r>
      <w:r w:rsidR="002C7127">
        <w:t>upravenou výuku a rozvrh.</w:t>
      </w:r>
      <w:r w:rsidR="00834796">
        <w:t xml:space="preserve"> </w:t>
      </w:r>
    </w:p>
    <w:p w14:paraId="72C15C8B" w14:textId="2050DC31" w:rsidR="003E669E" w:rsidRPr="00963660" w:rsidRDefault="00834796" w:rsidP="00963660">
      <w:r>
        <w:t xml:space="preserve">Pokud </w:t>
      </w:r>
      <w:r w:rsidR="003B2B03">
        <w:t>děti nemají vlastní brusle, mohou</w:t>
      </w:r>
      <w:r w:rsidR="001A3187">
        <w:t xml:space="preserve"> si je zapůjčit na místě za poplatek 100,-Kč/den.</w:t>
      </w:r>
    </w:p>
    <w:bookmarkEnd w:id="0"/>
    <w:p w14:paraId="11A5F209" w14:textId="336B9499" w:rsidR="0093607F" w:rsidRDefault="0093607F" w:rsidP="007C7DBD">
      <w:pPr>
        <w:spacing w:line="360" w:lineRule="auto"/>
      </w:pPr>
      <w:r>
        <w:t xml:space="preserve">Pro účast dítěte na </w:t>
      </w:r>
      <w:r w:rsidR="00CA4C87">
        <w:t>kurzu</w:t>
      </w:r>
      <w:r>
        <w:t xml:space="preserve"> vyplňte závaznou přihlášku a odevzdejte ji </w:t>
      </w:r>
      <w:r w:rsidR="00FD7008">
        <w:t>vyučující</w:t>
      </w:r>
      <w:r w:rsidR="00D45564">
        <w:t>m TV.</w:t>
      </w:r>
    </w:p>
    <w:p w14:paraId="26431086" w14:textId="1E92FF1F" w:rsidR="0093607F" w:rsidRPr="00077579" w:rsidRDefault="0093607F" w:rsidP="007C7DBD">
      <w:pPr>
        <w:spacing w:line="360" w:lineRule="auto"/>
        <w:rPr>
          <w:b/>
          <w:bCs/>
        </w:rPr>
      </w:pPr>
      <w:r>
        <w:t xml:space="preserve">Termín odevzdání přihlášky: </w:t>
      </w:r>
      <w:r w:rsidR="00512E3D">
        <w:t>5.10. 2026</w:t>
      </w:r>
    </w:p>
    <w:p w14:paraId="75DDA291" w14:textId="6165F1ED" w:rsidR="0093607F" w:rsidRDefault="0093607F" w:rsidP="007C7DBD">
      <w:pPr>
        <w:spacing w:line="360" w:lineRule="auto"/>
      </w:pPr>
      <w:r w:rsidRPr="00077579">
        <w:t xml:space="preserve">Termín uhrazení </w:t>
      </w:r>
      <w:r w:rsidR="00CA4C87">
        <w:t>kurzovného:</w:t>
      </w:r>
      <w:r w:rsidR="00882FDC">
        <w:t xml:space="preserve"> </w:t>
      </w:r>
      <w:r w:rsidR="00512E3D">
        <w:t>9.10.2026</w:t>
      </w:r>
    </w:p>
    <w:p w14:paraId="5FC9AD03" w14:textId="0621E737" w:rsidR="00025777" w:rsidRDefault="0093607F" w:rsidP="007C7DBD">
      <w:pPr>
        <w:spacing w:line="360" w:lineRule="auto"/>
        <w:rPr>
          <w:b/>
          <w:bCs/>
        </w:rPr>
      </w:pPr>
      <w:r w:rsidRPr="00B02D54">
        <w:rPr>
          <w:b/>
          <w:bCs/>
        </w:rPr>
        <w:t>Platební údaje</w:t>
      </w:r>
      <w:r w:rsidRPr="00172028">
        <w:rPr>
          <w:b/>
          <w:bCs/>
        </w:rPr>
        <w:t xml:space="preserve">: veškeré předpisy plateb včetně QR kódů naleznete v modulu Platby systému </w:t>
      </w:r>
      <w:proofErr w:type="spellStart"/>
      <w:r w:rsidR="00512E3D">
        <w:rPr>
          <w:b/>
          <w:bCs/>
        </w:rPr>
        <w:t>Edupage</w:t>
      </w:r>
      <w:proofErr w:type="spellEnd"/>
      <w:r w:rsidR="00512E3D">
        <w:rPr>
          <w:b/>
          <w:bCs/>
        </w:rPr>
        <w:t>.</w:t>
      </w:r>
    </w:p>
    <w:p w14:paraId="52B2963A" w14:textId="03CCB85E" w:rsidR="0093607F" w:rsidRDefault="0093607F" w:rsidP="007C7DBD">
      <w:pPr>
        <w:spacing w:line="360" w:lineRule="auto"/>
      </w:pPr>
      <w:r w:rsidRPr="00025777">
        <w:rPr>
          <w:b/>
          <w:bCs/>
        </w:rPr>
        <w:t>Prosíme, neprovádějte žádné platby, dokud nebude přidělen konkrétní předpis.</w:t>
      </w:r>
      <w:r w:rsidRPr="00025777">
        <w:t xml:space="preserve"> Stále je možné hradit v hotovosti na pokladně školy u paní Renaty Jansové (úterý a středa, 7:30–8:00).</w:t>
      </w:r>
    </w:p>
    <w:p w14:paraId="4CE3D9F1" w14:textId="77777777" w:rsidR="00801C76" w:rsidRPr="00801C76" w:rsidRDefault="00801C76" w:rsidP="00801C76">
      <w:pPr>
        <w:mirrorIndents/>
      </w:pPr>
      <w:r w:rsidRPr="00801C76">
        <w:rPr>
          <w:b/>
          <w:bCs/>
        </w:rPr>
        <w:t>VÝSTROJ A VÝZBROJ</w:t>
      </w:r>
      <w:r w:rsidRPr="00801C76">
        <w:t xml:space="preserve">: </w:t>
      </w:r>
    </w:p>
    <w:p w14:paraId="6D6ECBC8" w14:textId="46452C60" w:rsidR="00801C76" w:rsidRDefault="00801C76" w:rsidP="00801C76">
      <w:pPr>
        <w:mirrorIndents/>
        <w:jc w:val="both"/>
        <w:rPr>
          <w:color w:val="000000"/>
        </w:rPr>
      </w:pPr>
      <w:r w:rsidRPr="00801C76">
        <w:rPr>
          <w:b/>
          <w:bCs/>
        </w:rPr>
        <w:t>Helma</w:t>
      </w:r>
      <w:r w:rsidRPr="00801C76">
        <w:t xml:space="preserve"> (povinná </w:t>
      </w:r>
      <w:r w:rsidR="00880E0F">
        <w:t xml:space="preserve">lyžařská helma </w:t>
      </w:r>
      <w:r w:rsidRPr="00801C76">
        <w:t xml:space="preserve">pro všechny účastníky kurzu), </w:t>
      </w:r>
      <w:r w:rsidR="00CA4C87">
        <w:rPr>
          <w:b/>
          <w:bCs/>
          <w:color w:val="000000"/>
        </w:rPr>
        <w:t>teplé oblečení, rukavice, brusle</w:t>
      </w:r>
      <w:r w:rsidR="00CA4C87">
        <w:rPr>
          <w:color w:val="000000"/>
        </w:rPr>
        <w:t xml:space="preserve"> uložené v</w:t>
      </w:r>
      <w:r w:rsidR="00963660">
        <w:rPr>
          <w:color w:val="000000"/>
        </w:rPr>
        <w:t> </w:t>
      </w:r>
      <w:r w:rsidR="00CA4C87">
        <w:rPr>
          <w:color w:val="000000"/>
        </w:rPr>
        <w:t>tašce</w:t>
      </w:r>
      <w:r w:rsidR="00963660">
        <w:rPr>
          <w:color w:val="000000"/>
        </w:rPr>
        <w:t>.</w:t>
      </w:r>
    </w:p>
    <w:p w14:paraId="7A1E6501" w14:textId="1CD23FB3" w:rsidR="00801C76" w:rsidRPr="00801C76" w:rsidRDefault="00882FDC" w:rsidP="00801C76">
      <w:pPr>
        <w:mirrorIndents/>
        <w:jc w:val="both"/>
        <w:rPr>
          <w:color w:val="000000"/>
        </w:rPr>
      </w:pPr>
      <w:r>
        <w:t xml:space="preserve">Další informace u Petry </w:t>
      </w:r>
      <w:proofErr w:type="spellStart"/>
      <w:r>
        <w:t>Kolkusové</w:t>
      </w:r>
      <w:proofErr w:type="spellEnd"/>
      <w:r>
        <w:t xml:space="preserve"> (603935458)</w:t>
      </w:r>
    </w:p>
    <w:p w14:paraId="18D02C50" w14:textId="77777777" w:rsidR="00801C76" w:rsidRPr="00801C76" w:rsidRDefault="00801C76" w:rsidP="00801C76">
      <w:pPr>
        <w:mirrorIndents/>
        <w:jc w:val="both"/>
        <w:rPr>
          <w:color w:val="000000"/>
        </w:rPr>
      </w:pPr>
    </w:p>
    <w:tbl>
      <w:tblPr>
        <w:tblW w:w="10773" w:type="dxa"/>
        <w:tblCellSpacing w:w="0" w:type="dxa"/>
        <w:tblInd w:w="-5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2"/>
        <w:gridCol w:w="850"/>
        <w:gridCol w:w="849"/>
        <w:gridCol w:w="167"/>
        <w:gridCol w:w="1533"/>
        <w:gridCol w:w="1982"/>
        <w:gridCol w:w="142"/>
        <w:gridCol w:w="567"/>
        <w:gridCol w:w="284"/>
        <w:gridCol w:w="991"/>
        <w:gridCol w:w="142"/>
        <w:gridCol w:w="1364"/>
      </w:tblGrid>
      <w:tr w:rsidR="00EF7454" w:rsidRPr="001E2F1B" w14:paraId="289585CE" w14:textId="77777777" w:rsidTr="00474D9A">
        <w:trPr>
          <w:trHeight w:val="390"/>
          <w:tblCellSpacing w:w="0" w:type="dxa"/>
        </w:trPr>
        <w:tc>
          <w:tcPr>
            <w:tcW w:w="1077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BE6F754" w14:textId="4320CF3E" w:rsidR="007027DD" w:rsidRDefault="004C29C1" w:rsidP="00474D9A">
            <w:pPr>
              <w:autoSpaceDE w:val="0"/>
              <w:autoSpaceDN w:val="0"/>
              <w:mirrorIndents/>
              <w:jc w:val="center"/>
              <w:rPr>
                <w:b/>
                <w:noProof/>
              </w:rPr>
            </w:pPr>
            <w:r>
              <w:lastRenderedPageBreak/>
              <w:br w:type="page"/>
            </w:r>
            <w:r w:rsidR="00EF7454" w:rsidRPr="001430A2">
              <w:rPr>
                <w:b/>
                <w:bCs/>
                <w:color w:val="000000"/>
              </w:rPr>
              <w:t xml:space="preserve">ZÁVAZNÁ PŘIHLÁŠKA NA </w:t>
            </w:r>
            <w:r w:rsidR="00CA4C87">
              <w:rPr>
                <w:b/>
                <w:noProof/>
              </w:rPr>
              <w:t xml:space="preserve">KURZ BRUSLENÍ </w:t>
            </w:r>
            <w:r w:rsidR="00DE4E3B">
              <w:rPr>
                <w:b/>
                <w:noProof/>
              </w:rPr>
              <w:t>4</w:t>
            </w:r>
            <w:r w:rsidR="00CA4C87">
              <w:rPr>
                <w:b/>
                <w:noProof/>
              </w:rPr>
              <w:t>.TŘÍD</w:t>
            </w:r>
            <w:r w:rsidR="007027DD">
              <w:rPr>
                <w:b/>
                <w:noProof/>
              </w:rPr>
              <w:t xml:space="preserve"> </w:t>
            </w:r>
          </w:p>
          <w:p w14:paraId="6AFA51E7" w14:textId="2A85933B" w:rsidR="00EF7454" w:rsidRPr="001430A2" w:rsidRDefault="007027DD" w:rsidP="00474D9A">
            <w:pPr>
              <w:autoSpaceDE w:val="0"/>
              <w:autoSpaceDN w:val="0"/>
              <w:mirrorIndents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DE4E3B">
              <w:rPr>
                <w:b/>
                <w:noProof/>
              </w:rPr>
              <w:t>652</w:t>
            </w:r>
          </w:p>
          <w:p w14:paraId="2024F1DF" w14:textId="6470CE06" w:rsidR="00EF7454" w:rsidRPr="001430A2" w:rsidRDefault="00EF7454" w:rsidP="00474D9A">
            <w:pPr>
              <w:autoSpaceDE w:val="0"/>
              <w:autoSpaceDN w:val="0"/>
              <w:mirrorIndents/>
              <w:jc w:val="center"/>
              <w:rPr>
                <w:b/>
                <w:bCs/>
                <w:color w:val="000000"/>
              </w:rPr>
            </w:pPr>
            <w:r w:rsidRPr="001430A2">
              <w:rPr>
                <w:b/>
                <w:noProof/>
              </w:rPr>
              <w:t xml:space="preserve">  </w:t>
            </w:r>
            <w:r w:rsidR="00CA4C87">
              <w:rPr>
                <w:b/>
                <w:noProof/>
              </w:rPr>
              <w:t xml:space="preserve">Kateřinky, Praha </w:t>
            </w:r>
          </w:p>
          <w:p w14:paraId="445FC1AB" w14:textId="16FE2BE6" w:rsidR="00EF7454" w:rsidRPr="001430A2" w:rsidRDefault="00DE4E3B" w:rsidP="00474D9A">
            <w:pPr>
              <w:autoSpaceDE w:val="0"/>
              <w:autoSpaceDN w:val="0"/>
              <w:mirrorIndents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12.-16.10. 2026</w:t>
            </w:r>
          </w:p>
        </w:tc>
      </w:tr>
      <w:tr w:rsidR="00EF7454" w:rsidRPr="001E2F1B" w14:paraId="6E10E01B" w14:textId="77777777" w:rsidTr="00474D9A">
        <w:trPr>
          <w:trHeight w:val="303"/>
          <w:tblCellSpacing w:w="0" w:type="dxa"/>
        </w:trPr>
        <w:tc>
          <w:tcPr>
            <w:tcW w:w="7992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AEAA8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Jméno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F90F" w14:textId="77777777" w:rsidR="00EF7454" w:rsidRPr="001430A2" w:rsidRDefault="00EF7454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třída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0879FFA" w14:textId="77777777" w:rsidR="00EF7454" w:rsidRPr="001430A2" w:rsidRDefault="00EF7454" w:rsidP="00474D9A">
            <w:pPr>
              <w:mirrorIndents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F7454" w:rsidRPr="001E2F1B" w14:paraId="02E7401E" w14:textId="77777777" w:rsidTr="00474D9A">
        <w:trPr>
          <w:trHeight w:val="423"/>
          <w:tblCellSpacing w:w="0" w:type="dxa"/>
        </w:trPr>
        <w:tc>
          <w:tcPr>
            <w:tcW w:w="7992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2650C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Datum narození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B3853" w14:textId="77777777" w:rsidR="00EF7454" w:rsidRPr="001430A2" w:rsidRDefault="00EF7454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Zdravotní pojišťovna</w:t>
            </w:r>
          </w:p>
        </w:tc>
        <w:tc>
          <w:tcPr>
            <w:tcW w:w="1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CCC67C" w14:textId="77777777" w:rsidR="00EF7454" w:rsidRPr="001430A2" w:rsidRDefault="00EF7454" w:rsidP="00474D9A">
            <w:pPr>
              <w:mirrorIndents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F7454" w:rsidRPr="001E2F1B" w14:paraId="3FCE3C18" w14:textId="77777777" w:rsidTr="00474D9A">
        <w:trPr>
          <w:trHeight w:val="331"/>
          <w:tblCellSpacing w:w="0" w:type="dxa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9373CB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Adresa bydliště</w:t>
            </w:r>
          </w:p>
        </w:tc>
      </w:tr>
      <w:tr w:rsidR="00EF7454" w:rsidRPr="001E2F1B" w14:paraId="601A4784" w14:textId="77777777" w:rsidTr="00474D9A">
        <w:trPr>
          <w:trHeight w:val="380"/>
          <w:tblCellSpacing w:w="0" w:type="dxa"/>
        </w:trPr>
        <w:tc>
          <w:tcPr>
            <w:tcW w:w="8276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42D2C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e-mail rodičů:</w:t>
            </w:r>
          </w:p>
        </w:tc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A5E39F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PSČ</w:t>
            </w:r>
          </w:p>
        </w:tc>
      </w:tr>
      <w:tr w:rsidR="00EF7454" w:rsidRPr="001E2F1B" w14:paraId="53E3917F" w14:textId="77777777" w:rsidTr="00474D9A">
        <w:trPr>
          <w:trHeight w:val="372"/>
          <w:tblCellSpacing w:w="0" w:type="dxa"/>
        </w:trPr>
        <w:tc>
          <w:tcPr>
            <w:tcW w:w="27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67D6D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Telefon otec</w:t>
            </w: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9CB6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AAFC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A8093" w14:textId="77777777" w:rsidR="00EF7454" w:rsidRPr="001430A2" w:rsidRDefault="00EF7454" w:rsidP="00474D9A">
            <w:pPr>
              <w:mirrorIndents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F7454" w:rsidRPr="001E2F1B" w14:paraId="004BAA86" w14:textId="77777777" w:rsidTr="00474D9A">
        <w:trPr>
          <w:trHeight w:val="377"/>
          <w:tblCellSpacing w:w="0" w:type="dxa"/>
        </w:trPr>
        <w:tc>
          <w:tcPr>
            <w:tcW w:w="27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185FC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Telefon matka</w:t>
            </w:r>
          </w:p>
        </w:tc>
        <w:tc>
          <w:tcPr>
            <w:tcW w:w="46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EE03" w14:textId="77777777" w:rsidR="00EF7454" w:rsidRPr="001430A2" w:rsidRDefault="00EF7454" w:rsidP="00474D9A">
            <w:pPr>
              <w:mirrorIndents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BE48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FC0BE26" w14:textId="77777777" w:rsidR="00EF7454" w:rsidRPr="001430A2" w:rsidRDefault="00EF7454" w:rsidP="00474D9A">
            <w:pPr>
              <w:mirrorIndents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F7454" w:rsidRPr="001E2F1B" w14:paraId="421D0C20" w14:textId="77777777" w:rsidTr="00474D9A">
        <w:trPr>
          <w:trHeight w:val="660"/>
          <w:tblCellSpacing w:w="0" w:type="dxa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D98DAD" w14:textId="77777777" w:rsidR="00EF7454" w:rsidRPr="001430A2" w:rsidRDefault="00EF7454" w:rsidP="00474D9A">
            <w:pPr>
              <w:mirrorIndents/>
              <w:jc w:val="both"/>
              <w:rPr>
                <w:color w:val="000000"/>
                <w:sz w:val="20"/>
                <w:szCs w:val="20"/>
              </w:rPr>
            </w:pPr>
            <w:r w:rsidRPr="001430A2">
              <w:rPr>
                <w:b/>
                <w:color w:val="000000"/>
                <w:sz w:val="20"/>
                <w:szCs w:val="20"/>
              </w:rPr>
              <w:t>Přílohou přihlášky je „Posudek o zdravotní způsobilosti“ potvrzený lékařem a uložený ve škole.</w:t>
            </w:r>
          </w:p>
        </w:tc>
      </w:tr>
      <w:tr w:rsidR="00EF7454" w:rsidRPr="001E2F1B" w14:paraId="5BB4FBC5" w14:textId="77777777" w:rsidTr="00474D9A">
        <w:trPr>
          <w:trHeight w:val="789"/>
          <w:tblCellSpacing w:w="0" w:type="dxa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670D9A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  <w:p w14:paraId="5F81AEF3" w14:textId="1B24702C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 xml:space="preserve">Zdravotní </w:t>
            </w:r>
            <w:proofErr w:type="gramStart"/>
            <w:r w:rsidRPr="001430A2">
              <w:rPr>
                <w:color w:val="000000"/>
                <w:sz w:val="20"/>
                <w:szCs w:val="20"/>
              </w:rPr>
              <w:t xml:space="preserve">stav </w:t>
            </w:r>
            <w:r w:rsidR="00DE4E3B">
              <w:rPr>
                <w:color w:val="000000"/>
                <w:sz w:val="20"/>
                <w:szCs w:val="20"/>
              </w:rPr>
              <w:t>:</w:t>
            </w:r>
            <w:proofErr w:type="gramEnd"/>
          </w:p>
          <w:p w14:paraId="0D219099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</w:tr>
      <w:tr w:rsidR="00EF7454" w:rsidRPr="001E2F1B" w14:paraId="380775E4" w14:textId="77777777" w:rsidTr="00474D9A">
        <w:trPr>
          <w:trHeight w:val="270"/>
          <w:tblCellSpacing w:w="0" w:type="dxa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2BABA1" w14:textId="3398169A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 xml:space="preserve">Dítě je zdravé a může se zúčastnit </w:t>
            </w:r>
            <w:r w:rsidR="000F251C">
              <w:rPr>
                <w:color w:val="000000"/>
                <w:sz w:val="20"/>
                <w:szCs w:val="20"/>
              </w:rPr>
              <w:t>bruslařského</w:t>
            </w:r>
            <w:r w:rsidRPr="001430A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430A2">
              <w:rPr>
                <w:color w:val="000000"/>
                <w:sz w:val="20"/>
                <w:szCs w:val="20"/>
              </w:rPr>
              <w:t>výcvik</w:t>
            </w:r>
            <w:r w:rsidR="000F251C">
              <w:rPr>
                <w:color w:val="000000"/>
                <w:sz w:val="20"/>
                <w:szCs w:val="20"/>
              </w:rPr>
              <w:t>u</w:t>
            </w:r>
            <w:r w:rsidRPr="001430A2">
              <w:rPr>
                <w:color w:val="000000"/>
                <w:sz w:val="20"/>
                <w:szCs w:val="20"/>
              </w:rPr>
              <w:t xml:space="preserve"> </w:t>
            </w:r>
            <w:r w:rsidR="00DE4E3B">
              <w:rPr>
                <w:color w:val="000000"/>
                <w:sz w:val="20"/>
                <w:szCs w:val="20"/>
              </w:rPr>
              <w:t>:</w:t>
            </w:r>
            <w:proofErr w:type="gramEnd"/>
            <w:r w:rsidR="00DE4E3B">
              <w:rPr>
                <w:color w:val="000000"/>
                <w:sz w:val="20"/>
                <w:szCs w:val="20"/>
              </w:rPr>
              <w:t xml:space="preserve"> </w:t>
            </w:r>
            <w:r w:rsidRPr="001430A2">
              <w:rPr>
                <w:color w:val="000000"/>
                <w:sz w:val="20"/>
                <w:szCs w:val="20"/>
              </w:rPr>
              <w:t>ANO    NE</w:t>
            </w:r>
          </w:p>
          <w:p w14:paraId="2B640B05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</w:tr>
      <w:tr w:rsidR="00EF7454" w:rsidRPr="001E2F1B" w14:paraId="15BD18CD" w14:textId="77777777" w:rsidTr="00474D9A">
        <w:trPr>
          <w:trHeight w:val="1105"/>
          <w:tblCellSpacing w:w="0" w:type="dxa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4272B7" w14:textId="77777777" w:rsidR="00EF7454" w:rsidRPr="001430A2" w:rsidRDefault="00EF7454" w:rsidP="00474D9A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1430A2">
              <w:rPr>
                <w:b/>
                <w:color w:val="000000"/>
                <w:sz w:val="20"/>
                <w:szCs w:val="20"/>
              </w:rPr>
              <w:t>Zvláštní upozornění – alergie, omezení, pravidelně užívané léky</w:t>
            </w:r>
            <w:r w:rsidRPr="001430A2">
              <w:rPr>
                <w:color w:val="000000"/>
                <w:sz w:val="20"/>
                <w:szCs w:val="20"/>
              </w:rPr>
              <w:t xml:space="preserve"> (</w:t>
            </w:r>
            <w:r w:rsidRPr="001430A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Potvrzení lékaře, že předepsal výše zmíněné léky, je třeba doložit, JINAK nebudou léky podávány. Zdravotník akce není oprávněn podat lék bez potvrzení od lékaře.</w:t>
            </w:r>
          </w:p>
          <w:p w14:paraId="3D378383" w14:textId="77777777" w:rsidR="00EF7454" w:rsidRPr="001430A2" w:rsidRDefault="00EF7454" w:rsidP="00474D9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EF7454" w:rsidRPr="001E2F1B" w14:paraId="246C562B" w14:textId="77777777" w:rsidTr="00474D9A">
        <w:trPr>
          <w:tblCellSpacing w:w="0" w:type="dxa"/>
        </w:trPr>
        <w:tc>
          <w:tcPr>
            <w:tcW w:w="190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2CA5" w14:textId="1A3D861A" w:rsidR="00EF7454" w:rsidRPr="001430A2" w:rsidRDefault="00963660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Bruslařské dovednosti </w:t>
            </w:r>
          </w:p>
        </w:tc>
        <w:tc>
          <w:tcPr>
            <w:tcW w:w="169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663F4" w14:textId="77777777" w:rsidR="00EF7454" w:rsidRPr="001430A2" w:rsidRDefault="00EF7454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Pokročilý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28FB" w14:textId="65A0AD15" w:rsidR="00EF7454" w:rsidRPr="001430A2" w:rsidRDefault="00963660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Brusle vlastní</w:t>
            </w:r>
          </w:p>
        </w:tc>
        <w:tc>
          <w:tcPr>
            <w:tcW w:w="198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1EDD" w14:textId="6D50EF9D" w:rsidR="00EF7454" w:rsidRPr="001430A2" w:rsidRDefault="00963660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ANO</w:t>
            </w:r>
          </w:p>
        </w:tc>
        <w:tc>
          <w:tcPr>
            <w:tcW w:w="2126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A70F5A" w14:textId="60683DD6" w:rsidR="00EF7454" w:rsidRPr="001430A2" w:rsidRDefault="00963660" w:rsidP="00474D9A">
            <w:pPr>
              <w:mirrorIndents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Brusle zapůjčení na místě</w:t>
            </w:r>
          </w:p>
        </w:tc>
        <w:tc>
          <w:tcPr>
            <w:tcW w:w="136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504CE55" w14:textId="4603C2B7" w:rsidR="00EF7454" w:rsidRPr="001430A2" w:rsidRDefault="00963660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ANO</w:t>
            </w:r>
          </w:p>
        </w:tc>
      </w:tr>
      <w:tr w:rsidR="00EF7454" w:rsidRPr="001E2F1B" w14:paraId="5EF38EA5" w14:textId="77777777" w:rsidTr="00474D9A">
        <w:trPr>
          <w:tblCellSpacing w:w="0" w:type="dxa"/>
        </w:trPr>
        <w:tc>
          <w:tcPr>
            <w:tcW w:w="1902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26771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4042" w14:textId="77777777" w:rsidR="00EF7454" w:rsidRPr="001430A2" w:rsidRDefault="00EF7454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Střední zdatnost</w:t>
            </w:r>
          </w:p>
        </w:tc>
        <w:tc>
          <w:tcPr>
            <w:tcW w:w="17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CE2A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9DED9" w14:textId="47EB18C6" w:rsidR="00EF7454" w:rsidRPr="001430A2" w:rsidRDefault="00963660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</w:t>
            </w:r>
          </w:p>
        </w:tc>
        <w:tc>
          <w:tcPr>
            <w:tcW w:w="2126" w:type="dxa"/>
            <w:gridSpan w:val="5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671083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6F137B9" w14:textId="72A1C08F" w:rsidR="00EF7454" w:rsidRPr="001430A2" w:rsidRDefault="00963660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</w:t>
            </w:r>
          </w:p>
        </w:tc>
      </w:tr>
      <w:tr w:rsidR="00EF7454" w:rsidRPr="001E2F1B" w14:paraId="173DEFDA" w14:textId="77777777" w:rsidTr="00474D9A">
        <w:trPr>
          <w:tblCellSpacing w:w="0" w:type="dxa"/>
        </w:trPr>
        <w:tc>
          <w:tcPr>
            <w:tcW w:w="1902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432FF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53F6B" w14:textId="77777777" w:rsidR="00EF7454" w:rsidRPr="001430A2" w:rsidRDefault="00EF7454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Začátečník</w:t>
            </w:r>
          </w:p>
        </w:tc>
        <w:tc>
          <w:tcPr>
            <w:tcW w:w="17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EE375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8D572" w14:textId="54B4935F" w:rsidR="00EF7454" w:rsidRPr="001430A2" w:rsidRDefault="00EF7454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815D5D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D628368" w14:textId="57581408" w:rsidR="00EF7454" w:rsidRDefault="00963660" w:rsidP="00963660">
            <w:pPr>
              <w:mirrorIndents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vel.</w:t>
            </w:r>
            <w:r w:rsidR="000F251C">
              <w:rPr>
                <w:color w:val="000000"/>
                <w:sz w:val="20"/>
                <w:szCs w:val="20"/>
              </w:rPr>
              <w:t xml:space="preserve"> nohy:</w:t>
            </w:r>
          </w:p>
          <w:p w14:paraId="09E7A8A8" w14:textId="7511768A" w:rsidR="000F251C" w:rsidRPr="001430A2" w:rsidRDefault="000F251C" w:rsidP="00963660">
            <w:pPr>
              <w:mirrorIndents/>
              <w:rPr>
                <w:color w:val="000000"/>
                <w:sz w:val="20"/>
                <w:szCs w:val="20"/>
              </w:rPr>
            </w:pPr>
          </w:p>
        </w:tc>
      </w:tr>
      <w:tr w:rsidR="00EF7454" w:rsidRPr="001E2F1B" w14:paraId="26650A03" w14:textId="77777777" w:rsidTr="00474D9A">
        <w:trPr>
          <w:trHeight w:val="210"/>
          <w:tblCellSpacing w:w="0" w:type="dxa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27483A" w14:textId="77777777" w:rsidR="00EF7454" w:rsidRPr="001430A2" w:rsidRDefault="00EF7454" w:rsidP="00474D9A">
            <w:r w:rsidRPr="001430A2">
              <w:t xml:space="preserve">Beru na vědomí, že tato přihláška je závazná. Svým podpisem potvrzuji, že mé dítě je po zdravotní stránce schopno se akce zúčastnit. </w:t>
            </w:r>
          </w:p>
          <w:p w14:paraId="040A9E3C" w14:textId="0EC6797C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</w:rPr>
              <w:t xml:space="preserve">Zavazuji se uhradit </w:t>
            </w:r>
            <w:r w:rsidR="00963660">
              <w:rPr>
                <w:color w:val="000000"/>
              </w:rPr>
              <w:t>kurzovné</w:t>
            </w:r>
            <w:r w:rsidRPr="001430A2">
              <w:rPr>
                <w:color w:val="000000"/>
              </w:rPr>
              <w:t xml:space="preserve"> dle určených termínů bezhotovostně, nebo proti příjmovému dokladu, nebo na vyžádanou fakturu.</w:t>
            </w:r>
            <w:r w:rsidRPr="001430A2">
              <w:br/>
            </w:r>
          </w:p>
        </w:tc>
      </w:tr>
      <w:tr w:rsidR="00EF7454" w:rsidRPr="001E2F1B" w14:paraId="19ED4A31" w14:textId="77777777" w:rsidTr="00474D9A">
        <w:trPr>
          <w:trHeight w:val="390"/>
          <w:tblCellSpacing w:w="0" w:type="dxa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D3DE0FF" w14:textId="77777777" w:rsidR="00EF7454" w:rsidRPr="001430A2" w:rsidRDefault="00EF7454" w:rsidP="00474D9A">
            <w:pPr>
              <w:mirrorIndents/>
              <w:jc w:val="center"/>
              <w:rPr>
                <w:color w:val="000000"/>
                <w:sz w:val="20"/>
                <w:szCs w:val="20"/>
              </w:rPr>
            </w:pPr>
            <w:r w:rsidRPr="001430A2">
              <w:rPr>
                <w:b/>
                <w:bCs/>
                <w:color w:val="000000"/>
                <w:sz w:val="20"/>
                <w:szCs w:val="20"/>
              </w:rPr>
              <w:t>Přihlášku vyplňte ve všech částech! Odevzdejte obratem dle uvedených termínů!</w:t>
            </w:r>
          </w:p>
        </w:tc>
      </w:tr>
      <w:tr w:rsidR="00EF7454" w:rsidRPr="001E2F1B" w14:paraId="2BC49089" w14:textId="77777777" w:rsidTr="00474D9A">
        <w:trPr>
          <w:trHeight w:val="390"/>
          <w:tblCellSpacing w:w="0" w:type="dxa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F43EC14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>Výše uvedené údaje jsou úplné a pravdivé.</w:t>
            </w:r>
          </w:p>
        </w:tc>
      </w:tr>
      <w:tr w:rsidR="00EF7454" w:rsidRPr="001E2F1B" w14:paraId="259320C3" w14:textId="77777777" w:rsidTr="00474D9A">
        <w:trPr>
          <w:trHeight w:val="350"/>
          <w:tblCellSpacing w:w="0" w:type="dxa"/>
        </w:trPr>
        <w:tc>
          <w:tcPr>
            <w:tcW w:w="3768" w:type="dxa"/>
            <w:gridSpan w:val="4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2EE9A65F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proofErr w:type="gramStart"/>
            <w:r w:rsidRPr="001430A2">
              <w:rPr>
                <w:color w:val="000000"/>
                <w:sz w:val="20"/>
                <w:szCs w:val="20"/>
              </w:rPr>
              <w:t>Dne:  ...........................</w:t>
            </w:r>
            <w:proofErr w:type="gramEnd"/>
          </w:p>
        </w:tc>
        <w:tc>
          <w:tcPr>
            <w:tcW w:w="70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4A052BE" w14:textId="77777777" w:rsidR="00EF7454" w:rsidRPr="001430A2" w:rsidRDefault="00EF7454" w:rsidP="00474D9A">
            <w:pPr>
              <w:mirrorIndents/>
              <w:rPr>
                <w:color w:val="000000"/>
                <w:sz w:val="20"/>
                <w:szCs w:val="20"/>
              </w:rPr>
            </w:pPr>
            <w:r w:rsidRPr="001430A2">
              <w:rPr>
                <w:color w:val="000000"/>
                <w:sz w:val="20"/>
                <w:szCs w:val="20"/>
              </w:rPr>
              <w:t xml:space="preserve">Podpis zákonných zástupců - </w:t>
            </w:r>
            <w:proofErr w:type="gramStart"/>
            <w:r w:rsidRPr="001430A2">
              <w:rPr>
                <w:color w:val="000000"/>
                <w:sz w:val="20"/>
                <w:szCs w:val="20"/>
              </w:rPr>
              <w:t>rodičů:  .....................................................................</w:t>
            </w:r>
            <w:proofErr w:type="gramEnd"/>
          </w:p>
        </w:tc>
      </w:tr>
      <w:tr w:rsidR="00EF7454" w:rsidRPr="001E2F1B" w14:paraId="5240BE76" w14:textId="77777777" w:rsidTr="00474D9A">
        <w:trPr>
          <w:trHeight w:val="350"/>
          <w:tblCellSpacing w:w="0" w:type="dxa"/>
        </w:trPr>
        <w:tc>
          <w:tcPr>
            <w:tcW w:w="3768" w:type="dxa"/>
            <w:gridSpan w:val="4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85C953C" w14:textId="77777777" w:rsidR="00EF7454" w:rsidRPr="001E2F1B" w:rsidRDefault="00EF7454" w:rsidP="00474D9A">
            <w:pPr>
              <w:mirrorIndents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05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D5E1B5" w14:textId="77777777" w:rsidR="00EF7454" w:rsidRPr="001E2F1B" w:rsidRDefault="00EF7454" w:rsidP="00474D9A">
            <w:pPr>
              <w:mirrorIndents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0102E57" w14:textId="638B7658" w:rsidR="00084552" w:rsidRPr="0014761D" w:rsidRDefault="00084552" w:rsidP="0014761D">
      <w:pPr>
        <w:pStyle w:val="Nzev"/>
        <w:jc w:val="left"/>
        <w:rPr>
          <w:sz w:val="24"/>
          <w:szCs w:val="24"/>
        </w:rPr>
      </w:pPr>
    </w:p>
    <w:sectPr w:rsidR="00084552" w:rsidRPr="0014761D" w:rsidSect="00E12C58">
      <w:headerReference w:type="default" r:id="rId11"/>
      <w:pgSz w:w="11906" w:h="16838" w:code="9"/>
      <w:pgMar w:top="709" w:right="1080" w:bottom="1440" w:left="1080" w:header="3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BE7B5" w14:textId="77777777" w:rsidR="00777763" w:rsidRDefault="00777763">
      <w:r>
        <w:separator/>
      </w:r>
    </w:p>
  </w:endnote>
  <w:endnote w:type="continuationSeparator" w:id="0">
    <w:p w14:paraId="6604751C" w14:textId="77777777" w:rsidR="00777763" w:rsidRDefault="0077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ids">
    <w:altName w:val="Arial"/>
    <w:charset w:val="00"/>
    <w:family w:val="auto"/>
    <w:pitch w:val="variable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A2977" w14:textId="77777777" w:rsidR="00777763" w:rsidRDefault="00777763">
      <w:r>
        <w:separator/>
      </w:r>
    </w:p>
  </w:footnote>
  <w:footnote w:type="continuationSeparator" w:id="0">
    <w:p w14:paraId="61DE169F" w14:textId="77777777" w:rsidR="00777763" w:rsidRDefault="00777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B86B" w14:textId="7EA03CA2" w:rsidR="000D53DA" w:rsidRPr="00B31CE2" w:rsidRDefault="00EF68F0" w:rsidP="00C64DEB">
    <w:pPr>
      <w:pStyle w:val="zahlaviazapati"/>
      <w:spacing w:after="0"/>
    </w:pPr>
    <w:r w:rsidRPr="00520477">
      <w:rPr>
        <w:sz w:val="22"/>
      </w:rPr>
      <w:drawing>
        <wp:anchor distT="0" distB="0" distL="114300" distR="114300" simplePos="0" relativeHeight="251664896" behindDoc="1" locked="0" layoutInCell="1" allowOverlap="1" wp14:anchorId="4E95910F" wp14:editId="642CCC9A">
          <wp:simplePos x="0" y="0"/>
          <wp:positionH relativeFrom="column">
            <wp:posOffset>4788005</wp:posOffset>
          </wp:positionH>
          <wp:positionV relativeFrom="paragraph">
            <wp:posOffset>50800</wp:posOffset>
          </wp:positionV>
          <wp:extent cx="589280" cy="227330"/>
          <wp:effectExtent l="0" t="0" r="1270" b="1270"/>
          <wp:wrapTight wrapText="bothSides">
            <wp:wrapPolygon edited="0">
              <wp:start x="0" y="0"/>
              <wp:lineTo x="0" y="19911"/>
              <wp:lineTo x="20948" y="19911"/>
              <wp:lineTo x="20948" y="0"/>
              <wp:lineTo x="0" y="0"/>
            </wp:wrapPolygon>
          </wp:wrapTight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SU-i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280" cy="227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DEB" w:rsidRPr="00B31CE2">
      <w:drawing>
        <wp:anchor distT="0" distB="0" distL="114300" distR="114300" simplePos="0" relativeHeight="251662848" behindDoc="0" locked="0" layoutInCell="1" allowOverlap="1" wp14:anchorId="02AE6CB3" wp14:editId="7A9BC319">
          <wp:simplePos x="0" y="0"/>
          <wp:positionH relativeFrom="margin">
            <wp:posOffset>5560800</wp:posOffset>
          </wp:positionH>
          <wp:positionV relativeFrom="paragraph">
            <wp:posOffset>86360</wp:posOffset>
          </wp:positionV>
          <wp:extent cx="554410" cy="604520"/>
          <wp:effectExtent l="0" t="0" r="0" b="508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Kunratic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0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DEB" w:rsidRPr="00B31CE2">
      <w:rPr>
        <w:sz w:val="22"/>
        <w:szCs w:val="22"/>
      </w:rPr>
      <w:drawing>
        <wp:anchor distT="0" distB="0" distL="114300" distR="114300" simplePos="0" relativeHeight="251663872" behindDoc="0" locked="0" layoutInCell="1" allowOverlap="1" wp14:anchorId="31067B6C" wp14:editId="644315D3">
          <wp:simplePos x="0" y="0"/>
          <wp:positionH relativeFrom="column">
            <wp:posOffset>4183750</wp:posOffset>
          </wp:positionH>
          <wp:positionV relativeFrom="paragraph">
            <wp:posOffset>82647</wp:posOffset>
          </wp:positionV>
          <wp:extent cx="406400" cy="406400"/>
          <wp:effectExtent l="0" t="0" r="0" b="0"/>
          <wp:wrapNone/>
          <wp:docPr id="9" name="Obrázek 9" descr="I:\DOKUMENTY\LOGA\LOGA-gif\KARLOV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KUMENTY\LOGA\LOGA-gif\KARLOVA.GIF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53DA" w:rsidRPr="00B31CE2">
      <w:drawing>
        <wp:anchor distT="0" distB="0" distL="114300" distR="114300" simplePos="0" relativeHeight="251660800" behindDoc="1" locked="0" layoutInCell="1" allowOverlap="1" wp14:anchorId="7BE29542" wp14:editId="4B689E88">
          <wp:simplePos x="0" y="0"/>
          <wp:positionH relativeFrom="column">
            <wp:posOffset>-180975</wp:posOffset>
          </wp:positionH>
          <wp:positionV relativeFrom="paragraph">
            <wp:posOffset>-91440</wp:posOffset>
          </wp:positionV>
          <wp:extent cx="1043940" cy="1043940"/>
          <wp:effectExtent l="0" t="0" r="3810" b="3810"/>
          <wp:wrapTight wrapText="bothSides">
            <wp:wrapPolygon edited="0">
              <wp:start x="0" y="0"/>
              <wp:lineTo x="0" y="21285"/>
              <wp:lineTo x="21285" y="21285"/>
              <wp:lineTo x="21285" y="0"/>
              <wp:lineTo x="0" y="0"/>
            </wp:wrapPolygon>
          </wp:wrapTight>
          <wp:docPr id="11" name="obrázek 9" descr="D:\My Pictures\cedule\logo_FZS_skola\logo_zskunratice_ctverec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 descr="D:\My Pictures\cedule\logo_FZS_skola\logo_zskunratice_ctverec_3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1043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53DA" w:rsidRPr="00B31CE2">
      <w:t>Základní škola KUNRATICE</w:t>
    </w:r>
  </w:p>
  <w:p w14:paraId="7CCFB277" w14:textId="33ED27B3" w:rsidR="000D53DA" w:rsidRPr="00B31CE2" w:rsidRDefault="00C64DEB" w:rsidP="00C64DEB">
    <w:pPr>
      <w:pStyle w:val="zahlaviazapati"/>
      <w:spacing w:after="0"/>
      <w:rPr>
        <w:sz w:val="18"/>
        <w:szCs w:val="18"/>
      </w:rPr>
    </w:pPr>
    <w:r w:rsidRPr="00B31CE2">
      <w:drawing>
        <wp:anchor distT="0" distB="0" distL="0" distR="0" simplePos="0" relativeHeight="251661824" behindDoc="0" locked="0" layoutInCell="1" allowOverlap="0" wp14:anchorId="49739308" wp14:editId="14D564AD">
          <wp:simplePos x="0" y="0"/>
          <wp:positionH relativeFrom="column">
            <wp:posOffset>5007080</wp:posOffset>
          </wp:positionH>
          <wp:positionV relativeFrom="paragraph">
            <wp:posOffset>121920</wp:posOffset>
          </wp:positionV>
          <wp:extent cx="297815" cy="363855"/>
          <wp:effectExtent l="0" t="0" r="6985" b="0"/>
          <wp:wrapNone/>
          <wp:docPr id="10" name="obrázek 1" descr="http://www.zskunratice.cz/web/obrazky/loga_znaky/logo-SZU/zdravaskolamal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http://www.zskunratice.cz/web/obrazky/loga_znaky/logo-SZU/zdravaskolamala.gif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15" cy="363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53DA" w:rsidRPr="00B31CE2">
      <w:rPr>
        <w:sz w:val="18"/>
        <w:szCs w:val="18"/>
      </w:rPr>
      <w:t>Fakultní škola Univerzity Karlovy v Praze, Pedagogické fakulty</w:t>
    </w:r>
  </w:p>
  <w:p w14:paraId="46FE7804" w14:textId="77777777" w:rsidR="000D53DA" w:rsidRPr="00B31CE2" w:rsidRDefault="000D53DA" w:rsidP="00C64DEB">
    <w:pPr>
      <w:pStyle w:val="zahlaviazapati"/>
      <w:spacing w:after="0"/>
      <w:rPr>
        <w:sz w:val="18"/>
        <w:szCs w:val="18"/>
      </w:rPr>
    </w:pPr>
    <w:r w:rsidRPr="00B31CE2">
      <w:rPr>
        <w:sz w:val="18"/>
        <w:szCs w:val="18"/>
      </w:rPr>
      <w:t>Fakultní škola, Univerzity Karlovy v Praze, Přírodovědecké fakulty</w:t>
    </w:r>
    <w:hyperlink r:id="rId6" w:tgtFrame="_blank" w:history="1"/>
  </w:p>
  <w:p w14:paraId="2B4F03CD" w14:textId="10E4C884" w:rsidR="000D53DA" w:rsidRPr="00B31CE2" w:rsidRDefault="000D53DA" w:rsidP="00C64DEB">
    <w:pPr>
      <w:pStyle w:val="zahlaviazapati"/>
      <w:spacing w:after="0"/>
    </w:pPr>
    <w:r w:rsidRPr="00B31CE2">
      <w:t>Př</w:t>
    </w:r>
    <w:r w:rsidRPr="00B31CE2">
      <w:rPr>
        <w:rFonts w:cs="Kids"/>
      </w:rPr>
      <w:t>ed</w:t>
    </w:r>
    <w:r w:rsidRPr="00B31CE2">
      <w:t>š</w:t>
    </w:r>
    <w:r w:rsidRPr="00B31CE2">
      <w:rPr>
        <w:rFonts w:cs="Kids"/>
      </w:rPr>
      <w:t>kolní 420, 148</w:t>
    </w:r>
    <w:r w:rsidRPr="00B31CE2">
      <w:t xml:space="preserve"> 00 Praha 4 Kunratice</w:t>
    </w:r>
  </w:p>
  <w:p w14:paraId="11519ADB" w14:textId="759AF7A6" w:rsidR="000D53DA" w:rsidRPr="00EF68F0" w:rsidRDefault="000D53DA" w:rsidP="00C64DEB">
    <w:pPr>
      <w:pStyle w:val="zahlaviazapati"/>
      <w:spacing w:after="0"/>
      <w:rPr>
        <w:sz w:val="14"/>
        <w:szCs w:val="14"/>
      </w:rPr>
    </w:pPr>
    <w:r w:rsidRPr="00EF68F0">
      <w:rPr>
        <w:sz w:val="14"/>
        <w:szCs w:val="14"/>
      </w:rPr>
      <w:t xml:space="preserve">Tel.: 261097211 - 2, e-mail: skola@zskunratice.cz, http://www.zskunratice.cz                                                                      </w:t>
    </w:r>
    <w:r w:rsidR="00EF68F0" w:rsidRPr="00EF68F0">
      <w:rPr>
        <w:sz w:val="14"/>
        <w:szCs w:val="14"/>
      </w:rPr>
      <w:t xml:space="preserve">                   </w:t>
    </w:r>
    <w:r w:rsidRPr="00EF68F0">
      <w:rPr>
        <w:sz w:val="14"/>
        <w:szCs w:val="14"/>
      </w:rPr>
      <w:t xml:space="preserve">  </w:t>
    </w:r>
    <w:r w:rsidR="00EF68F0">
      <w:rPr>
        <w:sz w:val="14"/>
        <w:szCs w:val="14"/>
      </w:rPr>
      <w:t xml:space="preserve"> </w:t>
    </w:r>
    <w:r w:rsidRPr="00EF68F0">
      <w:rPr>
        <w:sz w:val="14"/>
        <w:szCs w:val="14"/>
      </w:rPr>
      <w:t xml:space="preserve">  MČ Praha Kunratice</w:t>
    </w:r>
  </w:p>
  <w:p w14:paraId="7BFCA3B7" w14:textId="77777777" w:rsidR="00EF68F0" w:rsidRPr="00B31CE2" w:rsidRDefault="00EF68F0" w:rsidP="00C64DEB">
    <w:pPr>
      <w:pStyle w:val="zahlaviazapati"/>
      <w:spacing w:after="0"/>
      <w:rPr>
        <w:sz w:val="16"/>
        <w:szCs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E42506"/>
    <w:multiLevelType w:val="hybridMultilevel"/>
    <w:tmpl w:val="2F485E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5582F20"/>
    <w:multiLevelType w:val="hybridMultilevel"/>
    <w:tmpl w:val="D00CD8C8"/>
    <w:lvl w:ilvl="0" w:tplc="F300EF8E">
      <w:start w:val="116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753063"/>
    <w:multiLevelType w:val="hybridMultilevel"/>
    <w:tmpl w:val="19788C6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93F8B"/>
    <w:multiLevelType w:val="hybridMultilevel"/>
    <w:tmpl w:val="4CAE0BB4"/>
    <w:lvl w:ilvl="0" w:tplc="0405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1E83328"/>
    <w:multiLevelType w:val="hybridMultilevel"/>
    <w:tmpl w:val="8B10823C"/>
    <w:lvl w:ilvl="0" w:tplc="E66442EE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BC1B31"/>
    <w:multiLevelType w:val="hybridMultilevel"/>
    <w:tmpl w:val="D7F8C70A"/>
    <w:lvl w:ilvl="0" w:tplc="7CD6AA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FF1AA0"/>
    <w:multiLevelType w:val="hybridMultilevel"/>
    <w:tmpl w:val="371473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14E89"/>
    <w:multiLevelType w:val="hybridMultilevel"/>
    <w:tmpl w:val="3B0CB118"/>
    <w:lvl w:ilvl="0" w:tplc="7E90D6BA">
      <w:start w:val="14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70659"/>
    <w:multiLevelType w:val="hybridMultilevel"/>
    <w:tmpl w:val="7CBCA1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4A5750"/>
    <w:multiLevelType w:val="singleLevel"/>
    <w:tmpl w:val="AB4276A6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 w15:restartNumberingAfterBreak="0">
    <w:nsid w:val="742B6899"/>
    <w:multiLevelType w:val="hybridMultilevel"/>
    <w:tmpl w:val="CBF28FD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5F1902"/>
    <w:multiLevelType w:val="hybridMultilevel"/>
    <w:tmpl w:val="2C8E960E"/>
    <w:lvl w:ilvl="0" w:tplc="57C21CF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17E5A"/>
    <w:multiLevelType w:val="hybridMultilevel"/>
    <w:tmpl w:val="4044B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0547B"/>
    <w:multiLevelType w:val="hybridMultilevel"/>
    <w:tmpl w:val="5A084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878166">
    <w:abstractNumId w:val="11"/>
  </w:num>
  <w:num w:numId="2" w16cid:durableId="1380394419">
    <w:abstractNumId w:val="2"/>
  </w:num>
  <w:num w:numId="3" w16cid:durableId="750591120">
    <w:abstractNumId w:val="10"/>
  </w:num>
  <w:num w:numId="4" w16cid:durableId="2111318681">
    <w:abstractNumId w:val="5"/>
  </w:num>
  <w:num w:numId="5" w16cid:durableId="428819086">
    <w:abstractNumId w:val="7"/>
  </w:num>
  <w:num w:numId="6" w16cid:durableId="1688436228">
    <w:abstractNumId w:val="9"/>
  </w:num>
  <w:num w:numId="7" w16cid:durableId="242374257">
    <w:abstractNumId w:val="3"/>
  </w:num>
  <w:num w:numId="8" w16cid:durableId="682704219">
    <w:abstractNumId w:val="6"/>
  </w:num>
  <w:num w:numId="9" w16cid:durableId="678846022">
    <w:abstractNumId w:val="8"/>
  </w:num>
  <w:num w:numId="10" w16cid:durableId="1378555076">
    <w:abstractNumId w:val="12"/>
  </w:num>
  <w:num w:numId="11" w16cid:durableId="286857528">
    <w:abstractNumId w:val="15"/>
  </w:num>
  <w:num w:numId="12" w16cid:durableId="330838113">
    <w:abstractNumId w:val="14"/>
  </w:num>
  <w:num w:numId="13" w16cid:durableId="1402213436">
    <w:abstractNumId w:val="13"/>
  </w:num>
  <w:num w:numId="14" w16cid:durableId="764611709">
    <w:abstractNumId w:val="1"/>
  </w:num>
  <w:num w:numId="15" w16cid:durableId="1972245255">
    <w:abstractNumId w:val="0"/>
  </w:num>
  <w:num w:numId="16" w16cid:durableId="1153909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DD"/>
    <w:rsid w:val="0001764A"/>
    <w:rsid w:val="0002046C"/>
    <w:rsid w:val="00025777"/>
    <w:rsid w:val="00033D5C"/>
    <w:rsid w:val="00043AB2"/>
    <w:rsid w:val="00045D85"/>
    <w:rsid w:val="00054908"/>
    <w:rsid w:val="00054E91"/>
    <w:rsid w:val="0006702C"/>
    <w:rsid w:val="000731E9"/>
    <w:rsid w:val="00073C7A"/>
    <w:rsid w:val="00076876"/>
    <w:rsid w:val="00077579"/>
    <w:rsid w:val="00080E41"/>
    <w:rsid w:val="0008123A"/>
    <w:rsid w:val="00084552"/>
    <w:rsid w:val="00093F02"/>
    <w:rsid w:val="00094FAB"/>
    <w:rsid w:val="000A3DD9"/>
    <w:rsid w:val="000A6258"/>
    <w:rsid w:val="000A6F27"/>
    <w:rsid w:val="000B058B"/>
    <w:rsid w:val="000B17CB"/>
    <w:rsid w:val="000C1B64"/>
    <w:rsid w:val="000C233D"/>
    <w:rsid w:val="000C509F"/>
    <w:rsid w:val="000D0DDD"/>
    <w:rsid w:val="000D3803"/>
    <w:rsid w:val="000D53DA"/>
    <w:rsid w:val="000D541B"/>
    <w:rsid w:val="000F1F1A"/>
    <w:rsid w:val="000F1F9B"/>
    <w:rsid w:val="000F251C"/>
    <w:rsid w:val="000F6574"/>
    <w:rsid w:val="000F7E55"/>
    <w:rsid w:val="00104356"/>
    <w:rsid w:val="0010502E"/>
    <w:rsid w:val="001152D6"/>
    <w:rsid w:val="00133096"/>
    <w:rsid w:val="0014761D"/>
    <w:rsid w:val="00155AF0"/>
    <w:rsid w:val="00162904"/>
    <w:rsid w:val="00172028"/>
    <w:rsid w:val="0017364C"/>
    <w:rsid w:val="00174FEF"/>
    <w:rsid w:val="0017603A"/>
    <w:rsid w:val="001952E9"/>
    <w:rsid w:val="001A3187"/>
    <w:rsid w:val="001A6CEA"/>
    <w:rsid w:val="001C27B5"/>
    <w:rsid w:val="001F301B"/>
    <w:rsid w:val="001F33D1"/>
    <w:rsid w:val="002431E6"/>
    <w:rsid w:val="00245C34"/>
    <w:rsid w:val="00252EB1"/>
    <w:rsid w:val="00260EF9"/>
    <w:rsid w:val="00274900"/>
    <w:rsid w:val="00290B67"/>
    <w:rsid w:val="0029403C"/>
    <w:rsid w:val="002A2293"/>
    <w:rsid w:val="002A33A7"/>
    <w:rsid w:val="002C4804"/>
    <w:rsid w:val="002C6107"/>
    <w:rsid w:val="002C7127"/>
    <w:rsid w:val="002D26C1"/>
    <w:rsid w:val="002E2C90"/>
    <w:rsid w:val="002F088E"/>
    <w:rsid w:val="003109FF"/>
    <w:rsid w:val="00310CD5"/>
    <w:rsid w:val="00325CF9"/>
    <w:rsid w:val="00333074"/>
    <w:rsid w:val="0033314C"/>
    <w:rsid w:val="003415F8"/>
    <w:rsid w:val="00343C7E"/>
    <w:rsid w:val="003463B7"/>
    <w:rsid w:val="00356B01"/>
    <w:rsid w:val="00370DCF"/>
    <w:rsid w:val="003735D0"/>
    <w:rsid w:val="00373951"/>
    <w:rsid w:val="00375E46"/>
    <w:rsid w:val="0038482C"/>
    <w:rsid w:val="003926C4"/>
    <w:rsid w:val="00392D5B"/>
    <w:rsid w:val="003A03B3"/>
    <w:rsid w:val="003A2202"/>
    <w:rsid w:val="003A7072"/>
    <w:rsid w:val="003B2B03"/>
    <w:rsid w:val="003B407D"/>
    <w:rsid w:val="003C58C2"/>
    <w:rsid w:val="003D61E2"/>
    <w:rsid w:val="003E5C4E"/>
    <w:rsid w:val="003E669E"/>
    <w:rsid w:val="003F7983"/>
    <w:rsid w:val="00407E17"/>
    <w:rsid w:val="00416145"/>
    <w:rsid w:val="004172A5"/>
    <w:rsid w:val="00436401"/>
    <w:rsid w:val="00466B0E"/>
    <w:rsid w:val="0047286D"/>
    <w:rsid w:val="00473544"/>
    <w:rsid w:val="00475B08"/>
    <w:rsid w:val="004A22EE"/>
    <w:rsid w:val="004A356F"/>
    <w:rsid w:val="004A4123"/>
    <w:rsid w:val="004B6497"/>
    <w:rsid w:val="004B7B7B"/>
    <w:rsid w:val="004C29C1"/>
    <w:rsid w:val="004D7588"/>
    <w:rsid w:val="004E2ADB"/>
    <w:rsid w:val="004E34CA"/>
    <w:rsid w:val="004E473F"/>
    <w:rsid w:val="004F0234"/>
    <w:rsid w:val="004F0D9E"/>
    <w:rsid w:val="00504838"/>
    <w:rsid w:val="00504F9F"/>
    <w:rsid w:val="00512E3D"/>
    <w:rsid w:val="00513393"/>
    <w:rsid w:val="00520477"/>
    <w:rsid w:val="00521389"/>
    <w:rsid w:val="0052148F"/>
    <w:rsid w:val="00523391"/>
    <w:rsid w:val="0052515A"/>
    <w:rsid w:val="005252B6"/>
    <w:rsid w:val="005311E4"/>
    <w:rsid w:val="005377A9"/>
    <w:rsid w:val="00540969"/>
    <w:rsid w:val="005713AB"/>
    <w:rsid w:val="00571E96"/>
    <w:rsid w:val="00573639"/>
    <w:rsid w:val="00582869"/>
    <w:rsid w:val="00585AD6"/>
    <w:rsid w:val="00596284"/>
    <w:rsid w:val="00597732"/>
    <w:rsid w:val="005A39FF"/>
    <w:rsid w:val="005A5ADD"/>
    <w:rsid w:val="005B6D25"/>
    <w:rsid w:val="005B74FA"/>
    <w:rsid w:val="005D02E6"/>
    <w:rsid w:val="005D0A21"/>
    <w:rsid w:val="005D0AFE"/>
    <w:rsid w:val="005D1562"/>
    <w:rsid w:val="005E2559"/>
    <w:rsid w:val="005E50EA"/>
    <w:rsid w:val="00605664"/>
    <w:rsid w:val="00616511"/>
    <w:rsid w:val="006305CA"/>
    <w:rsid w:val="00632D72"/>
    <w:rsid w:val="006369DE"/>
    <w:rsid w:val="00666CC7"/>
    <w:rsid w:val="0067045E"/>
    <w:rsid w:val="00671AB7"/>
    <w:rsid w:val="006726E9"/>
    <w:rsid w:val="00672CD4"/>
    <w:rsid w:val="00675FB0"/>
    <w:rsid w:val="00683F08"/>
    <w:rsid w:val="00685144"/>
    <w:rsid w:val="00686C1B"/>
    <w:rsid w:val="00694154"/>
    <w:rsid w:val="006B0D77"/>
    <w:rsid w:val="006B4B9B"/>
    <w:rsid w:val="006D3503"/>
    <w:rsid w:val="006E6444"/>
    <w:rsid w:val="006F4201"/>
    <w:rsid w:val="006F5F9A"/>
    <w:rsid w:val="007027DD"/>
    <w:rsid w:val="007175C4"/>
    <w:rsid w:val="007343B6"/>
    <w:rsid w:val="007378E3"/>
    <w:rsid w:val="0074759B"/>
    <w:rsid w:val="0076736A"/>
    <w:rsid w:val="00774FC0"/>
    <w:rsid w:val="00777763"/>
    <w:rsid w:val="00780945"/>
    <w:rsid w:val="00791087"/>
    <w:rsid w:val="00796C41"/>
    <w:rsid w:val="007A0054"/>
    <w:rsid w:val="007A56D3"/>
    <w:rsid w:val="007B2EED"/>
    <w:rsid w:val="007B3C41"/>
    <w:rsid w:val="007C7DBD"/>
    <w:rsid w:val="007D5690"/>
    <w:rsid w:val="007E12B6"/>
    <w:rsid w:val="00801C76"/>
    <w:rsid w:val="0082402C"/>
    <w:rsid w:val="008255E4"/>
    <w:rsid w:val="00826F0B"/>
    <w:rsid w:val="00832A9C"/>
    <w:rsid w:val="00834796"/>
    <w:rsid w:val="00842996"/>
    <w:rsid w:val="00843D8A"/>
    <w:rsid w:val="00864D5C"/>
    <w:rsid w:val="00867A6B"/>
    <w:rsid w:val="008713D7"/>
    <w:rsid w:val="008714A7"/>
    <w:rsid w:val="00876383"/>
    <w:rsid w:val="00880E0F"/>
    <w:rsid w:val="00882FDC"/>
    <w:rsid w:val="00883A67"/>
    <w:rsid w:val="008E50A5"/>
    <w:rsid w:val="008F05EA"/>
    <w:rsid w:val="008F5FEA"/>
    <w:rsid w:val="008F7553"/>
    <w:rsid w:val="008F7607"/>
    <w:rsid w:val="00905ED1"/>
    <w:rsid w:val="009063B2"/>
    <w:rsid w:val="00907399"/>
    <w:rsid w:val="00910F5C"/>
    <w:rsid w:val="009119A3"/>
    <w:rsid w:val="00917732"/>
    <w:rsid w:val="009253DD"/>
    <w:rsid w:val="0092600D"/>
    <w:rsid w:val="0093607F"/>
    <w:rsid w:val="009378EB"/>
    <w:rsid w:val="00944788"/>
    <w:rsid w:val="00945709"/>
    <w:rsid w:val="00963660"/>
    <w:rsid w:val="00967509"/>
    <w:rsid w:val="00974D5F"/>
    <w:rsid w:val="00987C5F"/>
    <w:rsid w:val="009A38A2"/>
    <w:rsid w:val="009A437F"/>
    <w:rsid w:val="009B134B"/>
    <w:rsid w:val="009B5603"/>
    <w:rsid w:val="009C0E18"/>
    <w:rsid w:val="009D31A0"/>
    <w:rsid w:val="009F5478"/>
    <w:rsid w:val="00A13017"/>
    <w:rsid w:val="00A24CCD"/>
    <w:rsid w:val="00A40245"/>
    <w:rsid w:val="00A41BF5"/>
    <w:rsid w:val="00A56FFE"/>
    <w:rsid w:val="00A64DCD"/>
    <w:rsid w:val="00A709C2"/>
    <w:rsid w:val="00A75383"/>
    <w:rsid w:val="00A80EB0"/>
    <w:rsid w:val="00A84690"/>
    <w:rsid w:val="00AA110F"/>
    <w:rsid w:val="00AB6F10"/>
    <w:rsid w:val="00AC3AEF"/>
    <w:rsid w:val="00AD28A9"/>
    <w:rsid w:val="00AD2F9B"/>
    <w:rsid w:val="00AE0640"/>
    <w:rsid w:val="00AE6C71"/>
    <w:rsid w:val="00AF1367"/>
    <w:rsid w:val="00AF3FE3"/>
    <w:rsid w:val="00AF6C33"/>
    <w:rsid w:val="00B00AAC"/>
    <w:rsid w:val="00B01B3D"/>
    <w:rsid w:val="00B0294C"/>
    <w:rsid w:val="00B02D54"/>
    <w:rsid w:val="00B12A6C"/>
    <w:rsid w:val="00B14DAD"/>
    <w:rsid w:val="00B16E9B"/>
    <w:rsid w:val="00B3148E"/>
    <w:rsid w:val="00B31CE2"/>
    <w:rsid w:val="00B351B1"/>
    <w:rsid w:val="00B41E4A"/>
    <w:rsid w:val="00B52103"/>
    <w:rsid w:val="00B527F2"/>
    <w:rsid w:val="00B72DBD"/>
    <w:rsid w:val="00B743AE"/>
    <w:rsid w:val="00B81C00"/>
    <w:rsid w:val="00B95CF1"/>
    <w:rsid w:val="00BB7508"/>
    <w:rsid w:val="00BC38D6"/>
    <w:rsid w:val="00BD13C7"/>
    <w:rsid w:val="00BD7933"/>
    <w:rsid w:val="00BD7E55"/>
    <w:rsid w:val="00BE21CC"/>
    <w:rsid w:val="00BE353C"/>
    <w:rsid w:val="00BE36AA"/>
    <w:rsid w:val="00BF0761"/>
    <w:rsid w:val="00BF2068"/>
    <w:rsid w:val="00BF61CF"/>
    <w:rsid w:val="00C00CC2"/>
    <w:rsid w:val="00C020B9"/>
    <w:rsid w:val="00C12E1D"/>
    <w:rsid w:val="00C14CBC"/>
    <w:rsid w:val="00C4694B"/>
    <w:rsid w:val="00C5099E"/>
    <w:rsid w:val="00C51A8B"/>
    <w:rsid w:val="00C5383A"/>
    <w:rsid w:val="00C64189"/>
    <w:rsid w:val="00C64DEB"/>
    <w:rsid w:val="00C66F36"/>
    <w:rsid w:val="00C82355"/>
    <w:rsid w:val="00C846AD"/>
    <w:rsid w:val="00C9096F"/>
    <w:rsid w:val="00C94502"/>
    <w:rsid w:val="00CA37A1"/>
    <w:rsid w:val="00CA4C87"/>
    <w:rsid w:val="00CC2129"/>
    <w:rsid w:val="00CD262A"/>
    <w:rsid w:val="00CE08C1"/>
    <w:rsid w:val="00CE4CA2"/>
    <w:rsid w:val="00CE718A"/>
    <w:rsid w:val="00CE79F6"/>
    <w:rsid w:val="00CF06AE"/>
    <w:rsid w:val="00CF22DF"/>
    <w:rsid w:val="00D1166A"/>
    <w:rsid w:val="00D25EC6"/>
    <w:rsid w:val="00D315B8"/>
    <w:rsid w:val="00D436FC"/>
    <w:rsid w:val="00D45564"/>
    <w:rsid w:val="00D5460B"/>
    <w:rsid w:val="00D57F82"/>
    <w:rsid w:val="00D63F8C"/>
    <w:rsid w:val="00D70C8E"/>
    <w:rsid w:val="00D7341D"/>
    <w:rsid w:val="00D7510B"/>
    <w:rsid w:val="00D774F8"/>
    <w:rsid w:val="00D90F81"/>
    <w:rsid w:val="00D97001"/>
    <w:rsid w:val="00DA7732"/>
    <w:rsid w:val="00DB07BB"/>
    <w:rsid w:val="00DB4597"/>
    <w:rsid w:val="00DB6251"/>
    <w:rsid w:val="00DC1734"/>
    <w:rsid w:val="00DC42DC"/>
    <w:rsid w:val="00DC75AD"/>
    <w:rsid w:val="00DD1570"/>
    <w:rsid w:val="00DD674C"/>
    <w:rsid w:val="00DE29B5"/>
    <w:rsid w:val="00DE3DCC"/>
    <w:rsid w:val="00DE4E3B"/>
    <w:rsid w:val="00E03B97"/>
    <w:rsid w:val="00E12C58"/>
    <w:rsid w:val="00E170C0"/>
    <w:rsid w:val="00E31055"/>
    <w:rsid w:val="00E3208C"/>
    <w:rsid w:val="00E335D8"/>
    <w:rsid w:val="00E425A3"/>
    <w:rsid w:val="00E431BD"/>
    <w:rsid w:val="00E43BDA"/>
    <w:rsid w:val="00E56ABB"/>
    <w:rsid w:val="00E675C5"/>
    <w:rsid w:val="00E93CA8"/>
    <w:rsid w:val="00E97429"/>
    <w:rsid w:val="00EA271E"/>
    <w:rsid w:val="00EA62C3"/>
    <w:rsid w:val="00EB1D62"/>
    <w:rsid w:val="00EE1A1E"/>
    <w:rsid w:val="00EE3D13"/>
    <w:rsid w:val="00EE58BF"/>
    <w:rsid w:val="00EE683F"/>
    <w:rsid w:val="00EF2AE6"/>
    <w:rsid w:val="00EF68F0"/>
    <w:rsid w:val="00EF7454"/>
    <w:rsid w:val="00F00C0A"/>
    <w:rsid w:val="00F05CDD"/>
    <w:rsid w:val="00F14731"/>
    <w:rsid w:val="00F14ACA"/>
    <w:rsid w:val="00F5293C"/>
    <w:rsid w:val="00F639A0"/>
    <w:rsid w:val="00F749D0"/>
    <w:rsid w:val="00F76C10"/>
    <w:rsid w:val="00F82A58"/>
    <w:rsid w:val="00F85C1B"/>
    <w:rsid w:val="00F94BB0"/>
    <w:rsid w:val="00FB0056"/>
    <w:rsid w:val="00FB77D6"/>
    <w:rsid w:val="00FC20E5"/>
    <w:rsid w:val="00FD7008"/>
    <w:rsid w:val="00FE2CB5"/>
    <w:rsid w:val="00FE2E36"/>
    <w:rsid w:val="00FE67E5"/>
    <w:rsid w:val="00FE7C5A"/>
    <w:rsid w:val="00F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120B75"/>
  <w15:docId w15:val="{0C090CFF-56EB-4CC7-BC3C-5F8E344D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82FDC"/>
    <w:pPr>
      <w:spacing w:after="120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3109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3109FF"/>
    <w:pPr>
      <w:keepNext/>
      <w:outlineLvl w:val="1"/>
    </w:pPr>
    <w:rPr>
      <w:rFonts w:ascii="Arial" w:hAnsi="Arial" w:cs="Arial"/>
      <w:b/>
      <w:sz w:val="2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EB1D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9260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7">
    <w:name w:val="heading 7"/>
    <w:basedOn w:val="Normln"/>
    <w:next w:val="Normln"/>
    <w:qFormat/>
    <w:rsid w:val="003109FF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aragrafu">
    <w:name w:val="Text paragrafu"/>
    <w:basedOn w:val="Normln"/>
    <w:rsid w:val="003109FF"/>
    <w:pPr>
      <w:spacing w:before="240"/>
      <w:ind w:firstLine="425"/>
      <w:outlineLvl w:val="5"/>
    </w:pPr>
    <w:rPr>
      <w:color w:val="000000"/>
      <w:sz w:val="20"/>
      <w:szCs w:val="20"/>
    </w:rPr>
  </w:style>
  <w:style w:type="paragraph" w:styleId="Zkladntext">
    <w:name w:val="Body Text"/>
    <w:basedOn w:val="Normln"/>
    <w:rsid w:val="003109FF"/>
  </w:style>
  <w:style w:type="paragraph" w:customStyle="1" w:styleId="Texttabulky">
    <w:name w:val="Text tabulky"/>
    <w:basedOn w:val="Normln"/>
    <w:rsid w:val="003109FF"/>
    <w:rPr>
      <w:b/>
      <w:noProof/>
      <w:sz w:val="22"/>
      <w:szCs w:val="20"/>
    </w:rPr>
  </w:style>
  <w:style w:type="character" w:styleId="Siln">
    <w:name w:val="Strong"/>
    <w:basedOn w:val="Standardnpsmoodstavce"/>
    <w:qFormat/>
    <w:rsid w:val="003109FF"/>
    <w:rPr>
      <w:b/>
      <w:bCs/>
    </w:rPr>
  </w:style>
  <w:style w:type="paragraph" w:styleId="Zhlav">
    <w:name w:val="header"/>
    <w:basedOn w:val="Normln"/>
    <w:rsid w:val="003109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109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3109FF"/>
    <w:rPr>
      <w:color w:val="0000FF"/>
      <w:u w:val="single"/>
    </w:rPr>
  </w:style>
  <w:style w:type="table" w:styleId="Mkatabulky">
    <w:name w:val="Table Grid"/>
    <w:basedOn w:val="Normlntabulka"/>
    <w:rsid w:val="00C64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9378EB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9378EB"/>
    <w:pPr>
      <w:spacing w:line="480" w:lineRule="auto"/>
    </w:pPr>
  </w:style>
  <w:style w:type="paragraph" w:styleId="Odstavecseseznamem">
    <w:name w:val="List Paragraph"/>
    <w:basedOn w:val="Normln"/>
    <w:uiPriority w:val="34"/>
    <w:qFormat/>
    <w:rsid w:val="00373951"/>
    <w:pPr>
      <w:ind w:left="720"/>
      <w:contextualSpacing/>
    </w:pPr>
  </w:style>
  <w:style w:type="paragraph" w:styleId="Normlnweb">
    <w:name w:val="Normal (Web)"/>
    <w:basedOn w:val="Normln"/>
    <w:unhideWhenUsed/>
    <w:rsid w:val="004E473F"/>
    <w:pPr>
      <w:spacing w:before="100" w:beforeAutospacing="1" w:after="100" w:afterAutospacing="1"/>
    </w:pPr>
  </w:style>
  <w:style w:type="character" w:customStyle="1" w:styleId="Zkladntext2Char">
    <w:name w:val="Základní text 2 Char"/>
    <w:link w:val="Zkladntext2"/>
    <w:rsid w:val="006E6444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semiHidden/>
    <w:rsid w:val="00EB1D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02046C"/>
    <w:pPr>
      <w:spacing w:line="36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02046C"/>
    <w:rPr>
      <w:rFonts w:asciiTheme="majorHAnsi" w:eastAsiaTheme="majorEastAsia" w:hAnsiTheme="majorHAnsi" w:cstheme="majorBidi"/>
      <w:b/>
      <w:spacing w:val="-10"/>
      <w:kern w:val="28"/>
      <w:sz w:val="48"/>
      <w:szCs w:val="48"/>
    </w:rPr>
  </w:style>
  <w:style w:type="paragraph" w:customStyle="1" w:styleId="zahlaviazapati">
    <w:name w:val="zahlavi a zapati"/>
    <w:basedOn w:val="Normln"/>
    <w:link w:val="zahlaviazapatiChar"/>
    <w:qFormat/>
    <w:rsid w:val="004C29C1"/>
    <w:rPr>
      <w:rFonts w:ascii="Arial Narrow" w:hAnsi="Arial Narrow" w:cs="Arial"/>
      <w:b/>
      <w:noProof/>
      <w:color w:val="17365D" w:themeColor="text2" w:themeShade="BF"/>
      <w:sz w:val="38"/>
      <w:szCs w:val="38"/>
    </w:rPr>
  </w:style>
  <w:style w:type="character" w:customStyle="1" w:styleId="zahlaviazapatiChar">
    <w:name w:val="zahlavi a zapati Char"/>
    <w:basedOn w:val="Standardnpsmoodstavce"/>
    <w:link w:val="zahlaviazapati"/>
    <w:rsid w:val="004C29C1"/>
    <w:rPr>
      <w:rFonts w:ascii="Arial Narrow" w:hAnsi="Arial Narrow" w:cs="Arial"/>
      <w:b/>
      <w:noProof/>
      <w:color w:val="17365D" w:themeColor="text2" w:themeShade="BF"/>
      <w:sz w:val="38"/>
      <w:szCs w:val="38"/>
    </w:rPr>
  </w:style>
  <w:style w:type="paragraph" w:customStyle="1" w:styleId="zapati">
    <w:name w:val="zapati"/>
    <w:basedOn w:val="Normln"/>
    <w:link w:val="zapatiChar"/>
    <w:qFormat/>
    <w:rsid w:val="003B407D"/>
    <w:pPr>
      <w:pBdr>
        <w:top w:val="single" w:sz="4" w:space="1" w:color="auto"/>
      </w:pBdr>
    </w:pPr>
    <w:rPr>
      <w:rFonts w:ascii="Kids" w:hAnsi="Kids"/>
      <w:noProof/>
    </w:rPr>
  </w:style>
  <w:style w:type="character" w:customStyle="1" w:styleId="zapatiChar">
    <w:name w:val="zapati Char"/>
    <w:basedOn w:val="Standardnpsmoodstavce"/>
    <w:link w:val="zapati"/>
    <w:rsid w:val="003B407D"/>
    <w:rPr>
      <w:rFonts w:ascii="Kids" w:hAnsi="Kids"/>
      <w:noProof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3B407D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7175C4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semiHidden/>
    <w:rsid w:val="0092600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6" Type="http://schemas.openxmlformats.org/officeDocument/2006/relationships/hyperlink" Target="http://www.program-spz.cz./cs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&#237;tek\Documents\Dokumenty%201213\Dopis-vzo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cbcd2-0e65-41eb-9635-98c1cbe255e4">
      <Terms xmlns="http://schemas.microsoft.com/office/infopath/2007/PartnerControls"/>
    </lcf76f155ced4ddcb4097134ff3c332f>
    <TaxCatchAll xmlns="a6a5249d-b6e5-472c-9f22-c8f2329408e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CAD381D036824FAD00BB79EC0EDDC4" ma:contentTypeVersion="16" ma:contentTypeDescription="Vytvoří nový dokument" ma:contentTypeScope="" ma:versionID="1095ad3ec2bcf2b0ddd543bf80fc573d">
  <xsd:schema xmlns:xsd="http://www.w3.org/2001/XMLSchema" xmlns:xs="http://www.w3.org/2001/XMLSchema" xmlns:p="http://schemas.microsoft.com/office/2006/metadata/properties" xmlns:ns2="24ecbcd2-0e65-41eb-9635-98c1cbe255e4" xmlns:ns3="a6a5249d-b6e5-472c-9f22-c8f2329408ef" targetNamespace="http://schemas.microsoft.com/office/2006/metadata/properties" ma:root="true" ma:fieldsID="ba9eff1b9f61fe073a655b29e168f606" ns2:_="" ns3:_="">
    <xsd:import namespace="24ecbcd2-0e65-41eb-9635-98c1cbe255e4"/>
    <xsd:import namespace="a6a5249d-b6e5-472c-9f22-c8f232940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cbcd2-0e65-41eb-9635-98c1cbe25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5249d-b6e5-472c-9f22-c8f232940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3b63ab5-c52c-4dd8-ba19-f0b09aa12d8c}" ma:internalName="TaxCatchAll" ma:showField="CatchAllData" ma:web="a6a5249d-b6e5-472c-9f22-c8f232940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B32D42-0B21-4306-8E70-1315951EE5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6828F5-FD4B-4E82-83CA-CB25366D34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E9B83C-54DC-4EC3-9268-D90A39E69D1D}">
  <ds:schemaRefs>
    <ds:schemaRef ds:uri="http://schemas.microsoft.com/office/2006/metadata/properties"/>
    <ds:schemaRef ds:uri="http://schemas.microsoft.com/office/infopath/2007/PartnerControls"/>
    <ds:schemaRef ds:uri="24ecbcd2-0e65-41eb-9635-98c1cbe255e4"/>
    <ds:schemaRef ds:uri="a6a5249d-b6e5-472c-9f22-c8f2329408ef"/>
  </ds:schemaRefs>
</ds:datastoreItem>
</file>

<file path=customXml/itemProps4.xml><?xml version="1.0" encoding="utf-8"?>
<ds:datastoreItem xmlns:ds="http://schemas.openxmlformats.org/officeDocument/2006/customXml" ds:itemID="{64179CA4-2186-4DF7-8295-0A1015C18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cbcd2-0e65-41eb-9635-98c1cbe255e4"/>
    <ds:schemaRef ds:uri="a6a5249d-b6e5-472c-9f22-c8f232940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Dopis-vzor.dotx</Template>
  <TotalTime>121</TotalTime>
  <Pages>2</Pages>
  <Words>380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Dopis-vzor</vt:lpstr>
    </vt:vector>
  </TitlesOfParts>
  <Company>ZŠ KUNRATICE, Předškolní 420, Praha 4 Kunratice</Company>
  <LinksUpToDate>false</LinksUpToDate>
  <CharactersWithSpaces>2619</CharactersWithSpaces>
  <SharedDoc>false</SharedDoc>
  <HLinks>
    <vt:vector size="6" baseType="variant">
      <vt:variant>
        <vt:i4>786434</vt:i4>
      </vt:variant>
      <vt:variant>
        <vt:i4>0</vt:i4>
      </vt:variant>
      <vt:variant>
        <vt:i4>0</vt:i4>
      </vt:variant>
      <vt:variant>
        <vt:i4>5</vt:i4>
      </vt:variant>
      <vt:variant>
        <vt:lpwstr>http://www.program-spz.cz./cs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Dopis-vzor</dc:title>
  <dc:subject/>
  <dc:creator>Vít Beran</dc:creator>
  <cp:keywords>Základní škoola Kunartice</cp:keywords>
  <dc:description/>
  <cp:lastModifiedBy>Radek Ivanov</cp:lastModifiedBy>
  <cp:revision>31</cp:revision>
  <cp:lastPrinted>2025-09-01T04:42:00Z</cp:lastPrinted>
  <dcterms:created xsi:type="dcterms:W3CDTF">2026-03-24T07:53:00Z</dcterms:created>
  <dcterms:modified xsi:type="dcterms:W3CDTF">2026-09-30T04:32:00Z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0x01010095CAD381D036824FAD00BB79EC0EDDC4</vt:lpwstr>
  </property>
</Properties>
</file>